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003" w:rsidRPr="006931EF" w:rsidRDefault="0057652F" w:rsidP="0053364F">
      <w:pPr>
        <w:pStyle w:val="Ttulo"/>
        <w:rPr>
          <w:noProof/>
          <w:lang w:val="es-AR"/>
        </w:rPr>
      </w:pPr>
      <w:bookmarkStart w:id="0" w:name="_Hlk481342322"/>
      <w:bookmarkEnd w:id="0"/>
      <w:r>
        <w:rPr>
          <w:noProof/>
          <w:lang w:val="es-AR"/>
        </w:rPr>
        <w:t xml:space="preserve">Cambio de </w:t>
      </w:r>
      <w:r w:rsidR="00CB6BD7">
        <w:rPr>
          <w:noProof/>
          <w:lang w:val="es-AR"/>
        </w:rPr>
        <w:t>F</w:t>
      </w:r>
      <w:r w:rsidRPr="000B20CB">
        <w:rPr>
          <w:lang w:val="es-AR"/>
        </w:rPr>
        <w:t>ases</w:t>
      </w:r>
    </w:p>
    <w:p w:rsidR="00C8547A" w:rsidRPr="006931EF" w:rsidRDefault="00C8547A" w:rsidP="0053364F">
      <w:pPr>
        <w:pStyle w:val="Ttulo1"/>
        <w:rPr>
          <w:noProof/>
          <w:lang w:val="es-AR"/>
        </w:rPr>
      </w:pPr>
      <w:r w:rsidRPr="006931EF">
        <w:rPr>
          <w:noProof/>
          <w:lang w:val="es-AR"/>
        </w:rPr>
        <w:t>Ficha técnica de la clase</w:t>
      </w:r>
    </w:p>
    <w:p w:rsidR="00805EA4" w:rsidRPr="006931EF" w:rsidRDefault="00805EA4" w:rsidP="0053364F">
      <w:pPr>
        <w:pStyle w:val="Ttulo1"/>
        <w:rPr>
          <w:lang w:val="es-ES"/>
        </w:rPr>
      </w:pPr>
      <w:r w:rsidRPr="006931EF">
        <w:rPr>
          <w:lang w:val="es-ES"/>
        </w:rPr>
        <w:t xml:space="preserve">Grado/Año/Nivel educativo: </w:t>
      </w:r>
    </w:p>
    <w:p w:rsidR="00805EA4" w:rsidRPr="006931EF" w:rsidRDefault="00B769C7" w:rsidP="0053364F">
      <w:pPr>
        <w:pStyle w:val="Lista1"/>
      </w:pPr>
      <w:r w:rsidRPr="006931EF">
        <w:t>1er.año</w:t>
      </w:r>
      <w:r w:rsidR="00805EA4" w:rsidRPr="006931EF">
        <w:t xml:space="preserve"> - </w:t>
      </w:r>
      <w:r w:rsidRPr="006931EF">
        <w:t>Secundaria</w:t>
      </w:r>
    </w:p>
    <w:p w:rsidR="00C8547A" w:rsidRPr="006931EF" w:rsidRDefault="00C8547A" w:rsidP="0053364F">
      <w:pPr>
        <w:pStyle w:val="Ttulo1"/>
        <w:rPr>
          <w:lang w:val="es-AR"/>
        </w:rPr>
      </w:pPr>
      <w:r w:rsidRPr="006931EF">
        <w:rPr>
          <w:lang w:val="es-AR"/>
        </w:rPr>
        <w:t>Áreas del conocimiento:</w:t>
      </w:r>
    </w:p>
    <w:p w:rsidR="00C8547A" w:rsidRPr="006931EF" w:rsidRDefault="002F1459" w:rsidP="0053364F">
      <w:pPr>
        <w:pStyle w:val="Lista1"/>
      </w:pPr>
      <w:r w:rsidRPr="006931EF">
        <w:t>Biología</w:t>
      </w:r>
    </w:p>
    <w:p w:rsidR="00C8547A" w:rsidRPr="006931EF" w:rsidRDefault="00C8547A" w:rsidP="0053364F">
      <w:pPr>
        <w:pStyle w:val="Lista1"/>
      </w:pPr>
      <w:r w:rsidRPr="006931EF">
        <w:t xml:space="preserve">Educación digital </w:t>
      </w:r>
    </w:p>
    <w:p w:rsidR="0053364F" w:rsidRDefault="00A7736B" w:rsidP="0053364F">
      <w:pPr>
        <w:pStyle w:val="Ttulo1"/>
        <w:rPr>
          <w:lang w:val="es-AR"/>
        </w:rPr>
      </w:pPr>
      <w:r w:rsidRPr="006931EF">
        <w:rPr>
          <w:lang w:val="es-AR"/>
        </w:rPr>
        <w:t xml:space="preserve">Tema de la clase: </w:t>
      </w:r>
    </w:p>
    <w:p w:rsidR="001B7003" w:rsidRPr="006931EF" w:rsidRDefault="00837E57" w:rsidP="0053364F">
      <w:pPr>
        <w:pStyle w:val="Lista1"/>
      </w:pPr>
      <w:r>
        <w:t>Estados de agregación de la materia - Cambios de fases</w:t>
      </w:r>
      <w:r w:rsidR="001B7003" w:rsidRPr="006931EF">
        <w:t xml:space="preserve"> </w:t>
      </w:r>
    </w:p>
    <w:p w:rsidR="0053364F" w:rsidRDefault="0053364F" w:rsidP="0053364F">
      <w:pPr>
        <w:pStyle w:val="Ttulo1"/>
        <w:rPr>
          <w:lang w:val="es-AR"/>
        </w:rPr>
      </w:pPr>
      <w:r>
        <w:rPr>
          <w:lang w:val="es-AR"/>
        </w:rPr>
        <w:t>Duración:</w:t>
      </w:r>
    </w:p>
    <w:p w:rsidR="00A7736B" w:rsidRPr="006931EF" w:rsidRDefault="00B40DE7" w:rsidP="0053364F">
      <w:pPr>
        <w:pStyle w:val="Lista1"/>
      </w:pPr>
      <w:r>
        <w:t>3</w:t>
      </w:r>
      <w:r w:rsidR="00B233DB" w:rsidRPr="006931EF">
        <w:t xml:space="preserve"> clase</w:t>
      </w:r>
      <w:r w:rsidR="00774A1D" w:rsidRPr="006931EF">
        <w:t>s</w:t>
      </w:r>
    </w:p>
    <w:p w:rsidR="00A7736B" w:rsidRPr="006931EF" w:rsidRDefault="00A7736B" w:rsidP="0053364F">
      <w:pPr>
        <w:pStyle w:val="Ttulo1"/>
        <w:rPr>
          <w:lang w:val="es-AR"/>
        </w:rPr>
      </w:pPr>
      <w:r w:rsidRPr="006931EF">
        <w:rPr>
          <w:lang w:val="es-AR"/>
        </w:rPr>
        <w:t xml:space="preserve">Materiales: </w:t>
      </w:r>
    </w:p>
    <w:p w:rsidR="003169C7" w:rsidRPr="00B40DE7" w:rsidRDefault="003169C7" w:rsidP="0053364F">
      <w:pPr>
        <w:pStyle w:val="Lista1"/>
      </w:pPr>
      <w:r w:rsidRPr="00B40DE7">
        <w:t>3 recipientes iguales</w:t>
      </w:r>
    </w:p>
    <w:p w:rsidR="003169C7" w:rsidRPr="00B40DE7" w:rsidRDefault="003169C7" w:rsidP="0053364F">
      <w:pPr>
        <w:pStyle w:val="Lista1"/>
      </w:pPr>
      <w:r w:rsidRPr="00B40DE7">
        <w:t>250 ml de agua</w:t>
      </w:r>
    </w:p>
    <w:p w:rsidR="003169C7" w:rsidRPr="00B40DE7" w:rsidRDefault="003169C7" w:rsidP="0053364F">
      <w:pPr>
        <w:pStyle w:val="Lista1"/>
      </w:pPr>
      <w:r w:rsidRPr="00B40DE7">
        <w:t>250 ml de agua + 1 cucharada sopera de sal</w:t>
      </w:r>
    </w:p>
    <w:p w:rsidR="003169C7" w:rsidRPr="00B40DE7" w:rsidRDefault="003169C7" w:rsidP="0053364F">
      <w:pPr>
        <w:pStyle w:val="Lista1"/>
      </w:pPr>
      <w:r w:rsidRPr="00B40DE7">
        <w:t>125 ml de agua + 125 ml de alcohol</w:t>
      </w:r>
    </w:p>
    <w:p w:rsidR="003169C7" w:rsidRPr="00B40DE7" w:rsidRDefault="003169C7" w:rsidP="0053364F">
      <w:pPr>
        <w:pStyle w:val="Lista1"/>
      </w:pPr>
      <w:r w:rsidRPr="00B40DE7">
        <w:t>Rotulador</w:t>
      </w:r>
    </w:p>
    <w:p w:rsidR="00B40DE7" w:rsidRPr="00B40DE7" w:rsidRDefault="003169C7" w:rsidP="0053364F">
      <w:pPr>
        <w:pStyle w:val="Lista1"/>
      </w:pPr>
      <w:r w:rsidRPr="00B40DE7">
        <w:t>Congelador o freezer</w:t>
      </w:r>
    </w:p>
    <w:p w:rsidR="00B40DE7" w:rsidRPr="00B40DE7" w:rsidRDefault="00B40DE7" w:rsidP="0053364F">
      <w:pPr>
        <w:pStyle w:val="Lista1"/>
      </w:pPr>
      <w:r w:rsidRPr="00B40DE7">
        <w:t>Hielo</w:t>
      </w:r>
    </w:p>
    <w:p w:rsidR="00B40DE7" w:rsidRPr="00B40DE7" w:rsidRDefault="00B40DE7" w:rsidP="0053364F">
      <w:pPr>
        <w:pStyle w:val="Lista1"/>
      </w:pPr>
      <w:r w:rsidRPr="00B40DE7">
        <w:t>Sal</w:t>
      </w:r>
    </w:p>
    <w:p w:rsidR="00B40DE7" w:rsidRPr="00B40DE7" w:rsidRDefault="00B40DE7" w:rsidP="0053364F">
      <w:pPr>
        <w:pStyle w:val="Lista1"/>
      </w:pPr>
      <w:r w:rsidRPr="00B40DE7">
        <w:t>Una bolsa plástica</w:t>
      </w:r>
    </w:p>
    <w:p w:rsidR="00B40DE7" w:rsidRPr="00B40DE7" w:rsidRDefault="00B40DE7" w:rsidP="0053364F">
      <w:pPr>
        <w:pStyle w:val="Lista1"/>
      </w:pPr>
      <w:r w:rsidRPr="00B40DE7">
        <w:t>Vaso precipitado de 250 ml</w:t>
      </w:r>
    </w:p>
    <w:p w:rsidR="00B40DE7" w:rsidRPr="00B40DE7" w:rsidRDefault="00B40DE7" w:rsidP="0053364F">
      <w:pPr>
        <w:pStyle w:val="Lista1"/>
      </w:pPr>
      <w:r w:rsidRPr="00B40DE7">
        <w:t xml:space="preserve">Agua </w:t>
      </w:r>
    </w:p>
    <w:p w:rsidR="00B40DE7" w:rsidRPr="00B40DE7" w:rsidRDefault="00B40DE7" w:rsidP="0053364F">
      <w:pPr>
        <w:pStyle w:val="Lista1"/>
      </w:pPr>
      <w:r w:rsidRPr="00B40DE7">
        <w:lastRenderedPageBreak/>
        <w:t>Mechero Bunsen</w:t>
      </w:r>
    </w:p>
    <w:p w:rsidR="00B40DE7" w:rsidRPr="00B40DE7" w:rsidRDefault="0053364F" w:rsidP="0053364F">
      <w:pPr>
        <w:pStyle w:val="Lista1"/>
      </w:pPr>
      <w:r>
        <w:t>Tela metálica con centro refractario (antiguamente se usaba un difusor de amianto/asbesto)</w:t>
      </w:r>
    </w:p>
    <w:p w:rsidR="00B40DE7" w:rsidRPr="00B40DE7" w:rsidRDefault="00B40DE7" w:rsidP="0053364F">
      <w:pPr>
        <w:pStyle w:val="Lista1"/>
      </w:pPr>
      <w:r w:rsidRPr="00B40DE7">
        <w:t>Trípode</w:t>
      </w:r>
    </w:p>
    <w:p w:rsidR="00B40DE7" w:rsidRPr="00B40DE7" w:rsidRDefault="00B40DE7" w:rsidP="0053364F">
      <w:pPr>
        <w:pStyle w:val="Lista1"/>
      </w:pPr>
      <w:r w:rsidRPr="00B40DE7">
        <w:t>Soporte universal</w:t>
      </w:r>
    </w:p>
    <w:p w:rsidR="00B40DE7" w:rsidRPr="00B40DE7" w:rsidRDefault="00B40DE7" w:rsidP="0053364F">
      <w:pPr>
        <w:pStyle w:val="Lista1"/>
      </w:pPr>
      <w:r w:rsidRPr="00B40DE7">
        <w:t>Nuez</w:t>
      </w:r>
    </w:p>
    <w:p w:rsidR="00B40DE7" w:rsidRPr="00B40DE7" w:rsidRDefault="00B40DE7" w:rsidP="0053364F">
      <w:pPr>
        <w:pStyle w:val="Lista1"/>
      </w:pPr>
      <w:r w:rsidRPr="00B40DE7">
        <w:t xml:space="preserve">Pinza </w:t>
      </w:r>
      <w:r w:rsidR="0053364F">
        <w:t xml:space="preserve">de </w:t>
      </w:r>
      <w:r w:rsidRPr="00B40DE7">
        <w:t>3 dedos</w:t>
      </w:r>
      <w:r w:rsidR="0053364F">
        <w:t xml:space="preserve"> para refrigerante</w:t>
      </w:r>
    </w:p>
    <w:p w:rsidR="00B40DE7" w:rsidRPr="00B40DE7" w:rsidRDefault="00B40DE7" w:rsidP="0053364F">
      <w:pPr>
        <w:pStyle w:val="Lista1"/>
      </w:pPr>
      <w:r w:rsidRPr="00B40DE7">
        <w:t>Cinta adhesiva</w:t>
      </w:r>
    </w:p>
    <w:p w:rsidR="00B40DE7" w:rsidRPr="00B40DE7" w:rsidRDefault="00B40DE7" w:rsidP="0053364F">
      <w:pPr>
        <w:pStyle w:val="Lista1"/>
      </w:pPr>
      <w:r w:rsidRPr="00B40DE7">
        <w:t xml:space="preserve">Labdisc </w:t>
      </w:r>
    </w:p>
    <w:p w:rsidR="00B40DE7" w:rsidRPr="00B40DE7" w:rsidRDefault="00B40DE7" w:rsidP="0053364F">
      <w:pPr>
        <w:pStyle w:val="Lista1"/>
      </w:pPr>
      <w:r w:rsidRPr="00B40DE7">
        <w:t>Sensor de temperatura externa</w:t>
      </w:r>
    </w:p>
    <w:p w:rsidR="00B40DE7" w:rsidRPr="00B40DE7" w:rsidRDefault="00B40DE7" w:rsidP="0053364F">
      <w:pPr>
        <w:pStyle w:val="Lista1"/>
      </w:pPr>
      <w:r w:rsidRPr="00B40DE7">
        <w:t>Cable conector USB</w:t>
      </w:r>
    </w:p>
    <w:p w:rsidR="00A7736B" w:rsidRPr="00B40DE7" w:rsidRDefault="00A7736B" w:rsidP="0053364F">
      <w:pPr>
        <w:pStyle w:val="Lista1"/>
        <w:rPr>
          <w:lang w:val="es-AR"/>
        </w:rPr>
      </w:pPr>
      <w:r w:rsidRPr="00B40DE7">
        <w:rPr>
          <w:lang w:val="es-AR"/>
        </w:rPr>
        <w:t xml:space="preserve">Computadora </w:t>
      </w:r>
    </w:p>
    <w:p w:rsidR="00A7736B" w:rsidRPr="00B40DE7" w:rsidRDefault="00A7736B" w:rsidP="0053364F">
      <w:pPr>
        <w:pStyle w:val="Lista1"/>
        <w:rPr>
          <w:lang w:val="es-AR"/>
        </w:rPr>
      </w:pPr>
      <w:r w:rsidRPr="00B40DE7">
        <w:rPr>
          <w:lang w:val="es-AR"/>
        </w:rPr>
        <w:t>Software Globilab</w:t>
      </w:r>
    </w:p>
    <w:p w:rsidR="006B4884" w:rsidRPr="006931EF" w:rsidRDefault="006B4884" w:rsidP="0053364F">
      <w:pPr>
        <w:pStyle w:val="Ttulo1"/>
        <w:rPr>
          <w:lang w:val="es-AR"/>
        </w:rPr>
      </w:pPr>
      <w:r w:rsidRPr="006931EF">
        <w:rPr>
          <w:lang w:val="es-AR"/>
        </w:rPr>
        <w:t>Desafíos pedagógicos:</w:t>
      </w:r>
    </w:p>
    <w:p w:rsidR="006B4884" w:rsidRPr="006931EF" w:rsidRDefault="006B4884" w:rsidP="0053364F">
      <w:pPr>
        <w:rPr>
          <w:lang w:val="es-AR"/>
        </w:rPr>
      </w:pPr>
      <w:r w:rsidRPr="006931EF">
        <w:rPr>
          <w:lang w:val="es-AR"/>
        </w:rPr>
        <w:t>Que los alumnos logren:</w:t>
      </w:r>
    </w:p>
    <w:p w:rsidR="006B4884" w:rsidRPr="006931EF" w:rsidRDefault="006B4884" w:rsidP="0053364F">
      <w:pPr>
        <w:pStyle w:val="Lista1"/>
      </w:pPr>
      <w:r w:rsidRPr="006931EF">
        <w:t>Pensar científicamente e Indagar acerca de conceptos vinculados a</w:t>
      </w:r>
      <w:r w:rsidR="00340759" w:rsidRPr="006931EF">
        <w:t xml:space="preserve"> </w:t>
      </w:r>
      <w:r w:rsidR="00E14496" w:rsidRPr="006931EF">
        <w:t xml:space="preserve">la relación </w:t>
      </w:r>
      <w:r w:rsidR="006931EF">
        <w:t xml:space="preserve">que </w:t>
      </w:r>
      <w:r w:rsidR="00E14496" w:rsidRPr="006931EF">
        <w:t xml:space="preserve">existe entre la temperatura </w:t>
      </w:r>
      <w:r w:rsidR="00525DFD">
        <w:t>y los ca</w:t>
      </w:r>
      <w:r w:rsidR="00C877C8">
        <w:t>mbios de estados de</w:t>
      </w:r>
      <w:r w:rsidR="008030A2">
        <w:t>l agua.</w:t>
      </w:r>
    </w:p>
    <w:p w:rsidR="006B4884" w:rsidRPr="006931EF" w:rsidRDefault="006B4884" w:rsidP="0053364F">
      <w:pPr>
        <w:pStyle w:val="Lista1"/>
      </w:pPr>
      <w:r w:rsidRPr="006931EF">
        <w:t>Formular hipótesis e intentar validarlas a través de la experimentación y de la comparación y el análisis de datos, obtenidos a partir de la utilización de sensores.</w:t>
      </w:r>
    </w:p>
    <w:p w:rsidR="006B4884" w:rsidRPr="006931EF" w:rsidRDefault="006B4884" w:rsidP="0053364F">
      <w:pPr>
        <w:pStyle w:val="Lista1"/>
      </w:pPr>
      <w:r w:rsidRPr="006931EF">
        <w:t xml:space="preserve">Desarrollar </w:t>
      </w:r>
      <w:r w:rsidR="006931EF">
        <w:t>la</w:t>
      </w:r>
      <w:r w:rsidRPr="006931EF">
        <w:t xml:space="preserve"> curiosidad y el hábito de cuestionar y de anticipar respuestas.</w:t>
      </w:r>
    </w:p>
    <w:p w:rsidR="006B4884" w:rsidRPr="006931EF" w:rsidRDefault="006B4884" w:rsidP="0053364F">
      <w:pPr>
        <w:pStyle w:val="Ttulo1"/>
        <w:rPr>
          <w:noProof/>
          <w:lang w:val="es-AR"/>
        </w:rPr>
      </w:pPr>
      <w:r w:rsidRPr="006931EF">
        <w:rPr>
          <w:noProof/>
          <w:lang w:val="es-AR"/>
        </w:rPr>
        <w:t xml:space="preserve">Introducción de la clase: </w:t>
      </w:r>
    </w:p>
    <w:p w:rsidR="00B2315B" w:rsidRPr="00B2315B" w:rsidRDefault="00F20865" w:rsidP="0053364F">
      <w:pPr>
        <w:rPr>
          <w:lang w:val="es-AR"/>
        </w:rPr>
      </w:pPr>
      <w:r w:rsidRPr="00B2315B">
        <w:rPr>
          <w:lang w:val="es-AR"/>
        </w:rPr>
        <w:t xml:space="preserve">A partir de esta secuencia se espera que los/las alumnos/as puedan </w:t>
      </w:r>
      <w:r w:rsidR="005215F1" w:rsidRPr="00B2315B">
        <w:rPr>
          <w:lang w:val="es-AR"/>
        </w:rPr>
        <w:t>analizar los cambios de temperatura que experimenta el agua al pasar de un estado a otro, a partir de la formulación de una</w:t>
      </w:r>
      <w:r w:rsidR="007E3BCD" w:rsidRPr="00B2315B">
        <w:rPr>
          <w:lang w:val="es-AR"/>
        </w:rPr>
        <w:t xml:space="preserve"> </w:t>
      </w:r>
      <w:r w:rsidR="005215F1" w:rsidRPr="00B2315B">
        <w:rPr>
          <w:lang w:val="es-AR"/>
        </w:rPr>
        <w:t>hipótesis y su posterior verificación utilizando el sensor de</w:t>
      </w:r>
      <w:r w:rsidR="007E3BCD" w:rsidRPr="00B2315B">
        <w:rPr>
          <w:lang w:val="es-AR"/>
        </w:rPr>
        <w:t xml:space="preserve"> </w:t>
      </w:r>
      <w:r w:rsidR="005215F1" w:rsidRPr="00B2315B">
        <w:rPr>
          <w:lang w:val="es-AR"/>
        </w:rPr>
        <w:t xml:space="preserve">temperatura externa del </w:t>
      </w:r>
      <w:proofErr w:type="spellStart"/>
      <w:r w:rsidR="005215F1" w:rsidRPr="00B2315B">
        <w:rPr>
          <w:lang w:val="es-AR"/>
        </w:rPr>
        <w:t>Labdisc</w:t>
      </w:r>
      <w:proofErr w:type="spellEnd"/>
      <w:r w:rsidR="005215F1" w:rsidRPr="00B2315B">
        <w:rPr>
          <w:lang w:val="es-AR"/>
        </w:rPr>
        <w:t>.</w:t>
      </w:r>
    </w:p>
    <w:p w:rsidR="00B2315B" w:rsidRPr="00B2315B" w:rsidRDefault="00983ECB" w:rsidP="0053364F">
      <w:pPr>
        <w:rPr>
          <w:lang w:val="es-AR"/>
        </w:rPr>
      </w:pPr>
      <w:r w:rsidRPr="00B2315B">
        <w:rPr>
          <w:lang w:val="es-AR"/>
        </w:rPr>
        <w:lastRenderedPageBreak/>
        <w:t>Se brindará a l</w:t>
      </w:r>
      <w:r w:rsidR="00D06F62" w:rsidRPr="00B2315B">
        <w:rPr>
          <w:lang w:val="es-AR"/>
        </w:rPr>
        <w:t>os</w:t>
      </w:r>
      <w:r w:rsidRPr="00B2315B">
        <w:rPr>
          <w:lang w:val="es-AR"/>
        </w:rPr>
        <w:t xml:space="preserve"> estudiantes</w:t>
      </w:r>
      <w:r w:rsidR="00D06F62" w:rsidRPr="00B2315B">
        <w:rPr>
          <w:lang w:val="es-AR"/>
        </w:rPr>
        <w:t xml:space="preserve"> la oportunidad de determinar</w:t>
      </w:r>
      <w:r w:rsidRPr="00B2315B">
        <w:rPr>
          <w:lang w:val="es-AR"/>
        </w:rPr>
        <w:t xml:space="preserve">, mediante el proceso de medición, </w:t>
      </w:r>
      <w:r w:rsidR="00D06F62" w:rsidRPr="00B2315B">
        <w:rPr>
          <w:lang w:val="es-AR"/>
        </w:rPr>
        <w:t>l</w:t>
      </w:r>
      <w:r w:rsidR="00702FA9" w:rsidRPr="00B2315B">
        <w:rPr>
          <w:lang w:val="es-AR"/>
        </w:rPr>
        <w:t>a variación de temperatura durante los</w:t>
      </w:r>
      <w:r w:rsidR="00D06F62" w:rsidRPr="00B2315B">
        <w:rPr>
          <w:lang w:val="es-AR"/>
        </w:rPr>
        <w:t xml:space="preserve"> </w:t>
      </w:r>
      <w:r w:rsidR="00702FA9" w:rsidRPr="00B2315B">
        <w:rPr>
          <w:lang w:val="es-AR"/>
        </w:rPr>
        <w:t>cambios de estado del agua</w:t>
      </w:r>
      <w:r w:rsidR="00D17310" w:rsidRPr="00B2315B">
        <w:rPr>
          <w:lang w:val="es-AR"/>
        </w:rPr>
        <w:t>, y de integrar conceptos desarrollados previamente, en relación con los estados de agregación de la materia.</w:t>
      </w:r>
      <w:r w:rsidR="00B2315B" w:rsidRPr="00B2315B">
        <w:rPr>
          <w:lang w:val="es-AR"/>
        </w:rPr>
        <w:t xml:space="preserve"> </w:t>
      </w:r>
    </w:p>
    <w:p w:rsidR="00B2315B" w:rsidRPr="00B2315B" w:rsidRDefault="00B2315B" w:rsidP="0053364F">
      <w:pPr>
        <w:rPr>
          <w:lang w:val="es-AR"/>
        </w:rPr>
      </w:pPr>
      <w:r w:rsidRPr="00B2315B">
        <w:rPr>
          <w:lang w:val="es-AR"/>
        </w:rPr>
        <w:t>Es importante, solicitarles que lleven un registro de todo lo desarrollado durante los diferentes momentos de la clase: sus conocimientos previos, los diferentes pasos transitados: las observaciones simples o experimentales realizadas, el análisis de los datos obtenidos en dichas observaciones, el planteamiento de problemas, las hipótesis formuladas, sus predicciones, todo lo desarrollado durante la experimentación y los datos obtenidos durante ella, y las conclusiones obtenidas.</w:t>
      </w:r>
    </w:p>
    <w:p w:rsidR="00EC581B" w:rsidRDefault="00EC581B" w:rsidP="0053364F">
      <w:pPr>
        <w:pStyle w:val="Ttulo1"/>
        <w:rPr>
          <w:noProof/>
          <w:lang w:val="es-AR"/>
        </w:rPr>
      </w:pPr>
      <w:r w:rsidRPr="006931EF">
        <w:rPr>
          <w:noProof/>
          <w:lang w:val="es-AR"/>
        </w:rPr>
        <w:t>Desarrollo de la secuencia didáctica</w:t>
      </w:r>
    </w:p>
    <w:p w:rsidR="00EC581B" w:rsidRPr="006931EF" w:rsidRDefault="00EC581B" w:rsidP="0053364F">
      <w:pPr>
        <w:pStyle w:val="Ttulo2"/>
      </w:pPr>
      <w:r w:rsidRPr="006931EF">
        <w:t xml:space="preserve">Primer momento: </w:t>
      </w:r>
      <w:r w:rsidR="0017624C">
        <w:t>Los estados de agregación de la materia</w:t>
      </w:r>
    </w:p>
    <w:p w:rsidR="00D17310" w:rsidRDefault="00F07719" w:rsidP="0053364F">
      <w:pPr>
        <w:rPr>
          <w:lang w:val="es-AR"/>
        </w:rPr>
      </w:pPr>
      <w:r w:rsidRPr="006931EF">
        <w:rPr>
          <w:lang w:val="es-AR"/>
        </w:rPr>
        <w:t xml:space="preserve">En este primer momento </w:t>
      </w:r>
      <w:r w:rsidR="00E150BF">
        <w:rPr>
          <w:lang w:val="es-AR"/>
        </w:rPr>
        <w:t xml:space="preserve">guiaremos a nuestros/as alumnos/as para que puedan </w:t>
      </w:r>
      <w:r w:rsidRPr="006931EF">
        <w:rPr>
          <w:lang w:val="es-AR"/>
        </w:rPr>
        <w:t>recuperar los conocimientos</w:t>
      </w:r>
      <w:r w:rsidR="00B2315B">
        <w:rPr>
          <w:lang w:val="es-AR"/>
        </w:rPr>
        <w:t xml:space="preserve"> previos vinculados a este tema, que luego </w:t>
      </w:r>
      <w:r w:rsidRPr="006931EF">
        <w:rPr>
          <w:lang w:val="es-AR"/>
        </w:rPr>
        <w:t>ampliaremos en una puesta en común.</w:t>
      </w:r>
    </w:p>
    <w:p w:rsidR="009250DD" w:rsidRDefault="009250DD" w:rsidP="0053364F">
      <w:pPr>
        <w:rPr>
          <w:lang w:val="es-AR"/>
        </w:rPr>
      </w:pPr>
      <w:r w:rsidRPr="00EB6F9A">
        <w:rPr>
          <w:lang w:val="es-AR"/>
        </w:rPr>
        <w:t>Podríamos preguntarles</w:t>
      </w:r>
      <w:r>
        <w:rPr>
          <w:lang w:val="es-AR"/>
        </w:rPr>
        <w:t xml:space="preserve"> a nuestros estudiantes,</w:t>
      </w:r>
      <w:r w:rsidRPr="00EB6F9A">
        <w:rPr>
          <w:lang w:val="es-AR"/>
        </w:rPr>
        <w:t xml:space="preserve"> por ejemplo: </w:t>
      </w:r>
    </w:p>
    <w:p w:rsidR="009250DD" w:rsidRDefault="009250DD" w:rsidP="0053364F">
      <w:pPr>
        <w:pStyle w:val="PreguntaImportante"/>
      </w:pPr>
      <w:r>
        <w:t>¿Cuáles son los estados de agregación de la materia?</w:t>
      </w:r>
    </w:p>
    <w:p w:rsidR="009250DD" w:rsidRDefault="009250DD" w:rsidP="0053364F">
      <w:pPr>
        <w:rPr>
          <w:lang w:val="es-AR"/>
        </w:rPr>
      </w:pPr>
      <w:r>
        <w:rPr>
          <w:lang w:val="es-AR"/>
        </w:rPr>
        <w:t xml:space="preserve">La materia se presenta en distintos estados de agregación según cómo se ordenen e interactúen entre sí las partículas </w:t>
      </w:r>
      <w:r w:rsidR="0032798C">
        <w:rPr>
          <w:lang w:val="es-AR"/>
        </w:rPr>
        <w:t xml:space="preserve">(moléculas, átomos o iones) </w:t>
      </w:r>
      <w:r>
        <w:rPr>
          <w:lang w:val="es-AR"/>
        </w:rPr>
        <w:t>que la co</w:t>
      </w:r>
      <w:r w:rsidR="0032798C">
        <w:rPr>
          <w:lang w:val="es-AR"/>
        </w:rPr>
        <w:t>nstituyen</w:t>
      </w:r>
      <w:r>
        <w:rPr>
          <w:lang w:val="es-AR"/>
        </w:rPr>
        <w:t>, lo cual depende a su vez de la temperatura y la presión a la que se encuentran.</w:t>
      </w:r>
    </w:p>
    <w:p w:rsidR="009250DD" w:rsidRDefault="009250DD" w:rsidP="0053364F">
      <w:pPr>
        <w:rPr>
          <w:lang w:val="es-AR"/>
        </w:rPr>
      </w:pPr>
      <w:r>
        <w:rPr>
          <w:lang w:val="es-AR"/>
        </w:rPr>
        <w:t>Los más conocidos son: só</w:t>
      </w:r>
      <w:r w:rsidR="00181862">
        <w:rPr>
          <w:lang w:val="es-AR"/>
        </w:rPr>
        <w:t>lido, líquido, gaseoso y plasma, que presentan propiedades y características que los identifican, algunas de las cuales</w:t>
      </w:r>
      <w:r w:rsidR="00323C2C">
        <w:rPr>
          <w:lang w:val="es-AR"/>
        </w:rPr>
        <w:t xml:space="preserve">, denominadas macroscópicas, </w:t>
      </w:r>
      <w:r w:rsidR="00181862">
        <w:rPr>
          <w:lang w:val="es-AR"/>
        </w:rPr>
        <w:t>pueden detectarse mediante los sentidos.</w:t>
      </w:r>
    </w:p>
    <w:p w:rsidR="009250DD" w:rsidRDefault="00FA23CD" w:rsidP="0053364F">
      <w:pPr>
        <w:pStyle w:val="PreguntaImportante"/>
      </w:pPr>
      <w:r w:rsidRPr="00FA23CD">
        <w:t>¿A qué se denomina cambio de estado?</w:t>
      </w:r>
    </w:p>
    <w:p w:rsidR="00124B02" w:rsidRDefault="00124B02" w:rsidP="0053364F">
      <w:pPr>
        <w:rPr>
          <w:lang w:val="es-AR"/>
        </w:rPr>
      </w:pPr>
      <w:r w:rsidRPr="00124B02">
        <w:rPr>
          <w:lang w:val="es-AR"/>
        </w:rPr>
        <w:t xml:space="preserve">Un cambio de estado </w:t>
      </w:r>
      <w:r>
        <w:rPr>
          <w:lang w:val="es-AR"/>
        </w:rPr>
        <w:t xml:space="preserve">es el proceso mediante el cual un cuerpo pasa de un estado de agregación </w:t>
      </w:r>
      <w:r w:rsidR="00D17310">
        <w:rPr>
          <w:lang w:val="es-AR"/>
        </w:rPr>
        <w:t>a</w:t>
      </w:r>
      <w:r>
        <w:rPr>
          <w:lang w:val="es-AR"/>
        </w:rPr>
        <w:t xml:space="preserve"> otro sin modificar su composición.</w:t>
      </w:r>
    </w:p>
    <w:p w:rsidR="00124B02" w:rsidRDefault="00124B02" w:rsidP="0053364F">
      <w:pPr>
        <w:pStyle w:val="PreguntaImportante"/>
      </w:pPr>
      <w:r w:rsidRPr="00124B02">
        <w:lastRenderedPageBreak/>
        <w:t>¿De qué depende el estado de agregación?</w:t>
      </w:r>
    </w:p>
    <w:p w:rsidR="00124B02" w:rsidRDefault="00E85826" w:rsidP="0053364F">
      <w:pPr>
        <w:rPr>
          <w:lang w:val="es-AR"/>
        </w:rPr>
      </w:pPr>
      <w:r w:rsidRPr="00E85826">
        <w:rPr>
          <w:lang w:val="es-AR"/>
        </w:rPr>
        <w:t xml:space="preserve">Depende </w:t>
      </w:r>
      <w:r>
        <w:rPr>
          <w:lang w:val="es-AR"/>
        </w:rPr>
        <w:t>de las fuerzas de cohesión que mantiene</w:t>
      </w:r>
      <w:r w:rsidR="00656A87">
        <w:rPr>
          <w:lang w:val="es-AR"/>
        </w:rPr>
        <w:t>n</w:t>
      </w:r>
      <w:r>
        <w:rPr>
          <w:lang w:val="es-AR"/>
        </w:rPr>
        <w:t xml:space="preserve"> unidas a las partículas.</w:t>
      </w:r>
    </w:p>
    <w:p w:rsidR="00E85826" w:rsidRDefault="00D17310" w:rsidP="0053364F">
      <w:pPr>
        <w:rPr>
          <w:lang w:val="es-AR"/>
        </w:rPr>
      </w:pPr>
      <w:r>
        <w:rPr>
          <w:lang w:val="es-AR"/>
        </w:rPr>
        <w:t xml:space="preserve">Se solicitará a los estudiantes que analicen la siguiente situación y que lleven un registro </w:t>
      </w:r>
      <w:r w:rsidR="00E150BF">
        <w:rPr>
          <w:lang w:val="es-AR"/>
        </w:rPr>
        <w:t xml:space="preserve">de </w:t>
      </w:r>
      <w:r w:rsidR="00F46BE5">
        <w:rPr>
          <w:lang w:val="es-AR"/>
        </w:rPr>
        <w:t>dicho proceso.</w:t>
      </w:r>
    </w:p>
    <w:p w:rsidR="0053364F" w:rsidRDefault="00E85826" w:rsidP="0053364F">
      <w:pPr>
        <w:rPr>
          <w:lang w:val="es-AR"/>
        </w:rPr>
      </w:pPr>
      <w:r>
        <w:rPr>
          <w:lang w:val="es-AR"/>
        </w:rPr>
        <w:t>Tomamos un cubito de hielo del congelador y lo dejamos a temperatura ambiente…</w:t>
      </w:r>
    </w:p>
    <w:p w:rsidR="00E85826" w:rsidRPr="00E85826" w:rsidRDefault="00E85826" w:rsidP="0053364F">
      <w:pPr>
        <w:pStyle w:val="PreguntaImportante"/>
      </w:pPr>
      <w:r w:rsidRPr="00E85826">
        <w:t>¿Qué sucede al cabo de unos minutos? ¿Qué se forma?</w:t>
      </w:r>
      <w:r>
        <w:t xml:space="preserve"> </w:t>
      </w:r>
    </w:p>
    <w:p w:rsidR="00E85826" w:rsidRPr="00E85826" w:rsidRDefault="00E85826" w:rsidP="0053364F">
      <w:pPr>
        <w:rPr>
          <w:lang w:val="es-AR"/>
        </w:rPr>
      </w:pPr>
      <w:r>
        <w:rPr>
          <w:lang w:val="es-AR"/>
        </w:rPr>
        <w:t>El cubito de hielo se derr</w:t>
      </w:r>
      <w:r w:rsidR="00F46BE5">
        <w:rPr>
          <w:lang w:val="es-AR"/>
        </w:rPr>
        <w:t>ite</w:t>
      </w:r>
      <w:r>
        <w:rPr>
          <w:lang w:val="es-AR"/>
        </w:rPr>
        <w:t xml:space="preserve"> y se forma</w:t>
      </w:r>
      <w:r w:rsidR="00F46BE5">
        <w:rPr>
          <w:lang w:val="es-AR"/>
        </w:rPr>
        <w:t xml:space="preserve"> </w:t>
      </w:r>
      <w:r>
        <w:rPr>
          <w:lang w:val="es-AR"/>
        </w:rPr>
        <w:t>un pequeño charco de agua.</w:t>
      </w:r>
    </w:p>
    <w:p w:rsidR="00FA23CD" w:rsidRDefault="00E85826" w:rsidP="0053364F">
      <w:pPr>
        <w:pStyle w:val="PreguntaImportante"/>
      </w:pPr>
      <w:r>
        <w:t>Si lo calentamos hasta que hierva, ¿Qué sucede</w:t>
      </w:r>
      <w:r w:rsidR="00074E12">
        <w:t>?</w:t>
      </w:r>
    </w:p>
    <w:p w:rsidR="00074E12" w:rsidRDefault="00D12140" w:rsidP="0053364F">
      <w:pPr>
        <w:rPr>
          <w:lang w:val="es-AR"/>
        </w:rPr>
      </w:pPr>
      <w:r>
        <w:rPr>
          <w:lang w:val="es-AR"/>
        </w:rPr>
        <w:t>Emergen algunas burbujas, el agua líquida se convierte en vapor de agua y se mezcla con los gases que forman el aire.</w:t>
      </w:r>
    </w:p>
    <w:p w:rsidR="00D12140" w:rsidRDefault="00D12140" w:rsidP="0053364F">
      <w:pPr>
        <w:pStyle w:val="PreguntaImportante"/>
      </w:pPr>
      <w:r w:rsidRPr="00D12140">
        <w:t xml:space="preserve">¿Cuáles fueron los cambios de estado que se produjeron? ¿Qué pasó con la composición química del sistema mientras </w:t>
      </w:r>
      <w:r>
        <w:t>tanto</w:t>
      </w:r>
      <w:r w:rsidRPr="00D12140">
        <w:t>?</w:t>
      </w:r>
    </w:p>
    <w:p w:rsidR="00D12140" w:rsidRDefault="00D12140" w:rsidP="0053364F">
      <w:pPr>
        <w:rPr>
          <w:lang w:val="es-AR"/>
        </w:rPr>
      </w:pPr>
      <w:r>
        <w:rPr>
          <w:lang w:val="es-AR"/>
        </w:rPr>
        <w:t>Se pasó de estado sólido a líquido y luego a gaseoso</w:t>
      </w:r>
      <w:r w:rsidR="00656A87">
        <w:rPr>
          <w:lang w:val="es-AR"/>
        </w:rPr>
        <w:t>. L</w:t>
      </w:r>
      <w:r>
        <w:rPr>
          <w:lang w:val="es-AR"/>
        </w:rPr>
        <w:t>a composición química del sistema se mantuvo siempre constante, ya que siempre hemos tenido moléculas de agua</w:t>
      </w:r>
      <w:r w:rsidR="00656A87">
        <w:rPr>
          <w:lang w:val="es-AR"/>
        </w:rPr>
        <w:t xml:space="preserve"> y lo que se modificó es su estado de agregación.</w:t>
      </w:r>
    </w:p>
    <w:p w:rsidR="00656A87" w:rsidRDefault="00656A87" w:rsidP="0053364F">
      <w:pPr>
        <w:pStyle w:val="PreguntaImportante"/>
      </w:pPr>
      <w:r w:rsidRPr="00E85826">
        <w:t>¿Qué se debe modificar en un sistema para propiciar un cambio de estado?</w:t>
      </w:r>
    </w:p>
    <w:p w:rsidR="00656A87" w:rsidRDefault="00656A87" w:rsidP="0053364F">
      <w:pPr>
        <w:rPr>
          <w:lang w:val="es-AR"/>
        </w:rPr>
      </w:pPr>
      <w:r>
        <w:rPr>
          <w:lang w:val="es-AR"/>
        </w:rPr>
        <w:t xml:space="preserve">Es necesario modificar la </w:t>
      </w:r>
      <w:r w:rsidR="00F46BE5">
        <w:rPr>
          <w:lang w:val="es-AR"/>
        </w:rPr>
        <w:t xml:space="preserve">temperatura y/o la </w:t>
      </w:r>
      <w:r>
        <w:rPr>
          <w:lang w:val="es-AR"/>
        </w:rPr>
        <w:t>presión a la que se encuentra el sistema.</w:t>
      </w:r>
    </w:p>
    <w:p w:rsidR="0053364F" w:rsidRDefault="00011569" w:rsidP="0053364F">
      <w:pPr>
        <w:pStyle w:val="Cuadro1"/>
      </w:pPr>
      <w:r>
        <w:t xml:space="preserve">Las </w:t>
      </w:r>
      <w:r w:rsidR="00EF62D1">
        <w:t xml:space="preserve">partículas que </w:t>
      </w:r>
      <w:r w:rsidR="008669A9">
        <w:t>con</w:t>
      </w:r>
      <w:r w:rsidR="00EF62D1">
        <w:t>forma</w:t>
      </w:r>
      <w:r w:rsidR="00F46BE5">
        <w:t>n</w:t>
      </w:r>
      <w:r w:rsidR="00EF62D1">
        <w:t xml:space="preserve"> la materia</w:t>
      </w:r>
      <w:r w:rsidR="008669A9">
        <w:t>,</w:t>
      </w:r>
      <w:r>
        <w:t xml:space="preserve"> </w:t>
      </w:r>
      <w:r w:rsidR="00F40CFC">
        <w:t>t</w:t>
      </w:r>
      <w:r>
        <w:t>al como establece el modelo</w:t>
      </w:r>
      <w:r w:rsidR="00F40CFC">
        <w:t>,</w:t>
      </w:r>
      <w:r w:rsidR="00EF62D1">
        <w:t xml:space="preserve"> están en continuo movimiento y, por lo tanto, poseen cierta energía cinética</w:t>
      </w:r>
      <w:r w:rsidR="008669A9">
        <w:t>.</w:t>
      </w:r>
      <w:r w:rsidR="00EF62D1">
        <w:t xml:space="preserve"> </w:t>
      </w:r>
    </w:p>
    <w:p w:rsidR="00656A87" w:rsidRDefault="00EF62D1" w:rsidP="0053364F">
      <w:pPr>
        <w:pStyle w:val="Cuadro1"/>
      </w:pPr>
      <w:r>
        <w:t xml:space="preserve">La temperatura está directamente relacionada con este tipo de energía: a mayor temperatura, mayor energía cinética </w:t>
      </w:r>
      <w:r w:rsidR="008669A9">
        <w:t>de las part</w:t>
      </w:r>
      <w:r w:rsidR="00622CA8">
        <w:t xml:space="preserve">ículas y </w:t>
      </w:r>
      <w:r w:rsidR="008669A9">
        <w:t>mayor velocidad de movimiento.</w:t>
      </w:r>
    </w:p>
    <w:p w:rsidR="00B354D3" w:rsidRDefault="00B354D3" w:rsidP="00656A87">
      <w:pPr>
        <w:autoSpaceDE w:val="0"/>
        <w:autoSpaceDN w:val="0"/>
        <w:adjustRightInd w:val="0"/>
        <w:spacing w:after="0" w:line="240" w:lineRule="auto"/>
        <w:rPr>
          <w:b/>
          <w:sz w:val="22"/>
          <w:szCs w:val="22"/>
          <w:lang w:val="es-AR"/>
        </w:rPr>
      </w:pPr>
    </w:p>
    <w:p w:rsidR="008669A9" w:rsidRDefault="008669A9" w:rsidP="0053364F">
      <w:pPr>
        <w:pStyle w:val="PreguntaImportante"/>
      </w:pPr>
      <w:r w:rsidRPr="008669A9">
        <w:lastRenderedPageBreak/>
        <w:t>¿</w:t>
      </w:r>
      <w:r w:rsidR="00BA390E">
        <w:t xml:space="preserve">Cómo se encuentran las partículas </w:t>
      </w:r>
      <w:r w:rsidRPr="008669A9">
        <w:t>en el estado sólido</w:t>
      </w:r>
      <w:r w:rsidR="00BA390E">
        <w:t xml:space="preserve"> y que sucede a medida que va aumentando la temperatura</w:t>
      </w:r>
      <w:r w:rsidRPr="008669A9">
        <w:t>?</w:t>
      </w:r>
    </w:p>
    <w:p w:rsidR="00BA390E" w:rsidRDefault="00BA390E" w:rsidP="005A04FD">
      <w:pPr>
        <w:rPr>
          <w:lang w:val="es-AR"/>
        </w:rPr>
      </w:pPr>
      <w:r w:rsidRPr="00BA390E">
        <w:rPr>
          <w:lang w:val="es-AR"/>
        </w:rPr>
        <w:t>En los cuerpos sólidos, las partículas se mantienen unidas formando una estructura rígida,</w:t>
      </w:r>
      <w:r>
        <w:rPr>
          <w:b/>
          <w:lang w:val="es-AR"/>
        </w:rPr>
        <w:t xml:space="preserve"> </w:t>
      </w:r>
      <w:r w:rsidRPr="00BA390E">
        <w:rPr>
          <w:lang w:val="es-AR"/>
        </w:rPr>
        <w:t>en la que no tienen movimiento libre y vibran en posiciones que son fijas.</w:t>
      </w:r>
    </w:p>
    <w:p w:rsidR="0039406F" w:rsidRDefault="0039406F" w:rsidP="005A04FD">
      <w:pPr>
        <w:rPr>
          <w:lang w:val="es-AR"/>
        </w:rPr>
      </w:pPr>
      <w:r>
        <w:rPr>
          <w:lang w:val="es-AR"/>
        </w:rPr>
        <w:t>A medida que aumenta la temperatura, las partículas vibran cada vez m</w:t>
      </w:r>
      <w:r w:rsidR="00622CA8">
        <w:rPr>
          <w:lang w:val="es-AR"/>
        </w:rPr>
        <w:t>ás, hasta que la energía cinética se vuelve tan grande que las partículas comienzan a separarse, va disminuyendo las fuerzas que las mantienen unidas y les da libertad de movimiento: cuando esto sucede el material pasa de estado sólido a líquido.</w:t>
      </w:r>
    </w:p>
    <w:p w:rsidR="009464E7" w:rsidRDefault="009464E7" w:rsidP="005A04FD">
      <w:pPr>
        <w:pStyle w:val="PreguntaImportante"/>
      </w:pPr>
      <w:r w:rsidRPr="00A65EA1">
        <w:t>¿Cómo se denomina el cambio de estado sólido a</w:t>
      </w:r>
      <w:r>
        <w:t>l</w:t>
      </w:r>
      <w:r w:rsidRPr="00A65EA1">
        <w:t xml:space="preserve"> líquido?</w:t>
      </w:r>
      <w:r>
        <w:t xml:space="preserve"> </w:t>
      </w:r>
    </w:p>
    <w:p w:rsidR="009464E7" w:rsidRDefault="009464E7" w:rsidP="005A04FD">
      <w:pPr>
        <w:rPr>
          <w:b/>
          <w:lang w:val="es-AR"/>
        </w:rPr>
      </w:pPr>
      <w:r w:rsidRPr="00A65EA1">
        <w:rPr>
          <w:lang w:val="es-AR"/>
        </w:rPr>
        <w:t xml:space="preserve">Se denomina </w:t>
      </w:r>
      <w:r>
        <w:rPr>
          <w:b/>
          <w:lang w:val="es-AR"/>
        </w:rPr>
        <w:t>fusión.</w:t>
      </w:r>
    </w:p>
    <w:p w:rsidR="00656A87" w:rsidRDefault="00622CA8" w:rsidP="005A04FD">
      <w:pPr>
        <w:pStyle w:val="PreguntaImportante"/>
      </w:pPr>
      <w:r w:rsidRPr="00622CA8">
        <w:t>¿Qué sucede si se continúa aumentando la temperatura</w:t>
      </w:r>
      <w:r>
        <w:t xml:space="preserve"> del líquido</w:t>
      </w:r>
      <w:r w:rsidRPr="00622CA8">
        <w:t>?</w:t>
      </w:r>
    </w:p>
    <w:p w:rsidR="00622CA8" w:rsidRDefault="00622CA8" w:rsidP="005A04FD">
      <w:pPr>
        <w:rPr>
          <w:lang w:val="es-AR"/>
        </w:rPr>
      </w:pPr>
      <w:r>
        <w:rPr>
          <w:lang w:val="es-AR"/>
        </w:rPr>
        <w:t xml:space="preserve">Sus partículas comienzan a moverse </w:t>
      </w:r>
      <w:r w:rsidRPr="00622CA8">
        <w:rPr>
          <w:lang w:val="es-AR"/>
        </w:rPr>
        <w:t>con mayor velocidad y la distancia entre</w:t>
      </w:r>
      <w:r>
        <w:rPr>
          <w:lang w:val="es-AR"/>
        </w:rPr>
        <w:t xml:space="preserve"> ellas aumenta.</w:t>
      </w:r>
      <w:r w:rsidR="00CC3733">
        <w:rPr>
          <w:lang w:val="es-AR"/>
        </w:rPr>
        <w:t xml:space="preserve"> </w:t>
      </w:r>
      <w:r w:rsidR="009A1734">
        <w:rPr>
          <w:lang w:val="es-AR"/>
        </w:rPr>
        <w:t>Las fuerzas entre las partículas disminuyen hasta que prácticamente no interactúan entre sí y el sistema pasa a estado gaseoso.</w:t>
      </w:r>
    </w:p>
    <w:p w:rsidR="00A65EA1" w:rsidRDefault="00A65EA1" w:rsidP="005A04FD">
      <w:pPr>
        <w:pStyle w:val="PreguntaImportante"/>
      </w:pPr>
      <w:r w:rsidRPr="00A65EA1">
        <w:t xml:space="preserve">¿Cómo se denomina el cambio de estado </w:t>
      </w:r>
      <w:r>
        <w:t>líquido</w:t>
      </w:r>
      <w:r w:rsidRPr="00A65EA1">
        <w:t xml:space="preserve"> a</w:t>
      </w:r>
      <w:r w:rsidR="00344F9F">
        <w:t>l</w:t>
      </w:r>
      <w:r w:rsidRPr="00A65EA1">
        <w:t xml:space="preserve"> </w:t>
      </w:r>
      <w:r>
        <w:t>gaseoso</w:t>
      </w:r>
      <w:r w:rsidRPr="00A65EA1">
        <w:t>?</w:t>
      </w:r>
      <w:r>
        <w:t xml:space="preserve"> </w:t>
      </w:r>
    </w:p>
    <w:p w:rsidR="002F2A5A" w:rsidRDefault="00A65EA1" w:rsidP="005A04FD">
      <w:pPr>
        <w:rPr>
          <w:lang w:val="es-AR"/>
        </w:rPr>
      </w:pPr>
      <w:r w:rsidRPr="00A65EA1">
        <w:rPr>
          <w:lang w:val="es-AR"/>
        </w:rPr>
        <w:t xml:space="preserve">Se denomina </w:t>
      </w:r>
      <w:r w:rsidR="006941BA">
        <w:rPr>
          <w:b/>
          <w:lang w:val="es-AR"/>
        </w:rPr>
        <w:t>vaporización</w:t>
      </w:r>
      <w:r w:rsidR="00106B57">
        <w:rPr>
          <w:lang w:val="es-AR"/>
        </w:rPr>
        <w:t>.</w:t>
      </w:r>
    </w:p>
    <w:p w:rsidR="00725CDA" w:rsidRDefault="00EF3DC5" w:rsidP="005A04FD">
      <w:pPr>
        <w:pStyle w:val="PreguntaImportante"/>
      </w:pPr>
      <w:r>
        <w:t>¿Saben qué sucede cuando el hielo seco (dióxido de carbono sólido) se calienta? ¿Se funde?</w:t>
      </w:r>
    </w:p>
    <w:p w:rsidR="00EF3DC5" w:rsidRDefault="001A2277" w:rsidP="005A04FD">
      <w:pPr>
        <w:rPr>
          <w:lang w:val="es-AR"/>
        </w:rPr>
      </w:pPr>
      <w:r>
        <w:rPr>
          <w:lang w:val="es-AR"/>
        </w:rPr>
        <w:t xml:space="preserve">Existen algunos sólidos que al calentarse no se funden y pasan directamente al estado gaseoso. </w:t>
      </w:r>
    </w:p>
    <w:p w:rsidR="001A2277" w:rsidRDefault="001A2277" w:rsidP="005A04FD">
      <w:pPr>
        <w:pStyle w:val="PreguntaImportante"/>
      </w:pPr>
      <w:r w:rsidRPr="00A65EA1">
        <w:t xml:space="preserve">¿Cómo se denomina el cambio de estado </w:t>
      </w:r>
      <w:r>
        <w:t>sólido a gaseoso</w:t>
      </w:r>
      <w:r w:rsidRPr="00A65EA1">
        <w:t>?</w:t>
      </w:r>
    </w:p>
    <w:p w:rsidR="001A2277" w:rsidRDefault="001A2277" w:rsidP="005A04FD">
      <w:pPr>
        <w:rPr>
          <w:lang w:val="es-AR"/>
        </w:rPr>
      </w:pPr>
      <w:r w:rsidRPr="0083093E">
        <w:rPr>
          <w:lang w:val="es-AR"/>
        </w:rPr>
        <w:t>Se denomina</w:t>
      </w:r>
      <w:r>
        <w:rPr>
          <w:lang w:val="es-AR"/>
        </w:rPr>
        <w:t xml:space="preserve"> sublimación.</w:t>
      </w:r>
    </w:p>
    <w:p w:rsidR="001317A7" w:rsidRPr="009A1734" w:rsidRDefault="001317A7" w:rsidP="005A04FD">
      <w:pPr>
        <w:pStyle w:val="PreguntaImportante"/>
      </w:pPr>
      <w:r w:rsidRPr="009A1734">
        <w:t>¿Qué pasaría en el proceso inverso, si se disminuye la temperatura de un gas?</w:t>
      </w:r>
    </w:p>
    <w:p w:rsidR="001317A7" w:rsidRDefault="001317A7" w:rsidP="005A04FD">
      <w:pPr>
        <w:rPr>
          <w:lang w:val="es-AR"/>
        </w:rPr>
      </w:pPr>
      <w:r>
        <w:rPr>
          <w:lang w:val="es-AR"/>
        </w:rPr>
        <w:lastRenderedPageBreak/>
        <w:t xml:space="preserve">La velocidad de las partículas se hace menor, lo que hace posible que se acerquen y las fuerzas de cohesión puedan comenzar a unirlas. Así el sistema pasa de estado gaseoso a líquido. </w:t>
      </w:r>
    </w:p>
    <w:p w:rsidR="001317A7" w:rsidRDefault="001317A7" w:rsidP="005A04FD">
      <w:pPr>
        <w:pStyle w:val="PreguntaImportante"/>
      </w:pPr>
      <w:r>
        <w:t xml:space="preserve"> </w:t>
      </w:r>
      <w:r w:rsidRPr="00A65EA1">
        <w:t xml:space="preserve">¿Cómo se denomina el cambio de estado </w:t>
      </w:r>
      <w:r>
        <w:t>gaseoso a líquido</w:t>
      </w:r>
      <w:r w:rsidRPr="00A65EA1">
        <w:t>?</w:t>
      </w:r>
    </w:p>
    <w:p w:rsidR="001317A7" w:rsidRDefault="001317A7" w:rsidP="005A04FD">
      <w:pPr>
        <w:rPr>
          <w:lang w:val="es-AR"/>
        </w:rPr>
      </w:pPr>
      <w:r w:rsidRPr="0083093E">
        <w:rPr>
          <w:lang w:val="es-AR"/>
        </w:rPr>
        <w:t>Se denomina</w:t>
      </w:r>
      <w:r>
        <w:rPr>
          <w:lang w:val="es-AR"/>
        </w:rPr>
        <w:t xml:space="preserve"> </w:t>
      </w:r>
      <w:r w:rsidRPr="005A04FD">
        <w:rPr>
          <w:b/>
          <w:lang w:val="es-AR"/>
        </w:rPr>
        <w:t>condensación</w:t>
      </w:r>
      <w:r>
        <w:rPr>
          <w:lang w:val="es-AR"/>
        </w:rPr>
        <w:t xml:space="preserve">. </w:t>
      </w:r>
    </w:p>
    <w:p w:rsidR="001317A7" w:rsidRDefault="001317A7" w:rsidP="005A04FD">
      <w:pPr>
        <w:pStyle w:val="PreguntaImportante"/>
      </w:pPr>
      <w:r>
        <w:t>¿Qué sucede si se continúa disminuyendo la temperatura?</w:t>
      </w:r>
    </w:p>
    <w:p w:rsidR="001317A7" w:rsidRDefault="001317A7" w:rsidP="005A04FD">
      <w:pPr>
        <w:rPr>
          <w:lang w:val="es-AR"/>
        </w:rPr>
      </w:pPr>
      <w:r>
        <w:rPr>
          <w:lang w:val="es-AR"/>
        </w:rPr>
        <w:t>Si se enfría aún más, las fuerzas son más intensas e impiden que las partículas puedan desplazarse y el sistema se vuelve sólido.</w:t>
      </w:r>
    </w:p>
    <w:p w:rsidR="001317A7" w:rsidRDefault="001317A7" w:rsidP="005A04FD">
      <w:pPr>
        <w:pStyle w:val="PreguntaImportante"/>
      </w:pPr>
      <w:r w:rsidRPr="00A65EA1">
        <w:t xml:space="preserve">¿Cómo se denomina el cambio de estado </w:t>
      </w:r>
      <w:r>
        <w:t>líquido a sólido</w:t>
      </w:r>
      <w:r w:rsidRPr="00A65EA1">
        <w:t>?</w:t>
      </w:r>
    </w:p>
    <w:p w:rsidR="001317A7" w:rsidRDefault="001317A7" w:rsidP="005A04FD">
      <w:pPr>
        <w:rPr>
          <w:lang w:val="es-AR"/>
        </w:rPr>
      </w:pPr>
      <w:r w:rsidRPr="0083093E">
        <w:rPr>
          <w:lang w:val="es-AR"/>
        </w:rPr>
        <w:t>Se denomina</w:t>
      </w:r>
      <w:r>
        <w:rPr>
          <w:lang w:val="es-AR"/>
        </w:rPr>
        <w:t xml:space="preserve"> </w:t>
      </w:r>
      <w:r w:rsidRPr="005A04FD">
        <w:rPr>
          <w:b/>
          <w:lang w:val="es-AR"/>
        </w:rPr>
        <w:t>solidificación</w:t>
      </w:r>
      <w:r>
        <w:rPr>
          <w:lang w:val="es-AR"/>
        </w:rPr>
        <w:t>.</w:t>
      </w:r>
    </w:p>
    <w:p w:rsidR="002961DE" w:rsidRDefault="002961DE" w:rsidP="005A04FD">
      <w:pPr>
        <w:rPr>
          <w:lang w:val="es-AR"/>
        </w:rPr>
      </w:pPr>
      <w:r w:rsidRPr="002961DE">
        <w:rPr>
          <w:lang w:val="es-AR"/>
        </w:rPr>
        <w:t xml:space="preserve">A modo de integración se solicitará a los estudiantes que realicen un cuadro que incluya los tres estados </w:t>
      </w:r>
      <w:r>
        <w:rPr>
          <w:lang w:val="es-AR"/>
        </w:rPr>
        <w:t xml:space="preserve">del agua </w:t>
      </w:r>
      <w:r w:rsidRPr="002961DE">
        <w:rPr>
          <w:lang w:val="es-AR"/>
        </w:rPr>
        <w:t>y los nombres que recibe cada uno de los cambios de uno a otro en ambos sentidos.</w:t>
      </w:r>
    </w:p>
    <w:p w:rsidR="00B95C48" w:rsidRDefault="00B95C48" w:rsidP="005A04FD">
      <w:pPr>
        <w:rPr>
          <w:lang w:val="es-AR"/>
        </w:rPr>
      </w:pPr>
      <w:r>
        <w:rPr>
          <w:lang w:val="es-AR"/>
        </w:rPr>
        <w:t>Se sugiere que, de disponerse de recursos tecnológicos (netbooks u otros dispositivos), los estudiantes utilicen autoformas en un procesador de textos o un editor de imágenes</w:t>
      </w:r>
      <w:r w:rsidR="00B86949">
        <w:rPr>
          <w:lang w:val="es-AR"/>
        </w:rPr>
        <w:t>,</w:t>
      </w:r>
      <w:r>
        <w:rPr>
          <w:lang w:val="es-AR"/>
        </w:rPr>
        <w:t xml:space="preserve"> para desarrollar el cuadro.</w:t>
      </w:r>
    </w:p>
    <w:p w:rsidR="00EC7E65" w:rsidRDefault="00EC7E65" w:rsidP="001423CE">
      <w:pPr>
        <w:autoSpaceDE w:val="0"/>
        <w:autoSpaceDN w:val="0"/>
        <w:adjustRightInd w:val="0"/>
        <w:spacing w:after="0" w:line="240" w:lineRule="auto"/>
        <w:rPr>
          <w:sz w:val="22"/>
          <w:szCs w:val="22"/>
          <w:lang w:val="es-AR"/>
        </w:rPr>
      </w:pPr>
    </w:p>
    <w:p w:rsidR="00EC7E65" w:rsidRDefault="00EC7E65" w:rsidP="002B4E20">
      <w:pPr>
        <w:pStyle w:val="Ttulo3"/>
      </w:pPr>
      <w:r>
        <w:t>Modelo 1:</w:t>
      </w:r>
    </w:p>
    <w:p w:rsidR="00B95C48" w:rsidRDefault="00B95C48" w:rsidP="001423CE">
      <w:pPr>
        <w:autoSpaceDE w:val="0"/>
        <w:autoSpaceDN w:val="0"/>
        <w:adjustRightInd w:val="0"/>
        <w:spacing w:after="0" w:line="240" w:lineRule="auto"/>
        <w:rPr>
          <w:sz w:val="22"/>
          <w:szCs w:val="22"/>
          <w:lang w:val="es-AR"/>
        </w:rPr>
      </w:pPr>
    </w:p>
    <w:p w:rsidR="00B95C48" w:rsidRDefault="00B95C48" w:rsidP="00B95C48">
      <w:pPr>
        <w:autoSpaceDE w:val="0"/>
        <w:autoSpaceDN w:val="0"/>
        <w:adjustRightInd w:val="0"/>
        <w:spacing w:after="0" w:line="240" w:lineRule="auto"/>
        <w:jc w:val="center"/>
        <w:rPr>
          <w:sz w:val="22"/>
          <w:szCs w:val="22"/>
          <w:lang w:val="es-AR"/>
        </w:rPr>
      </w:pPr>
      <w:r>
        <w:rPr>
          <w:noProof/>
          <w:lang w:val="es-ES" w:eastAsia="es-ES"/>
        </w:rPr>
        <w:drawing>
          <wp:inline distT="0" distB="0" distL="0" distR="0" wp14:anchorId="03D33655" wp14:editId="717CD3EE">
            <wp:extent cx="4914900" cy="2244058"/>
            <wp:effectExtent l="0" t="0" r="0" b="444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13" t="33352" r="22276" b="20183"/>
                    <a:stretch/>
                  </pic:blipFill>
                  <pic:spPr bwMode="auto">
                    <a:xfrm>
                      <a:off x="0" y="0"/>
                      <a:ext cx="4926726" cy="2249457"/>
                    </a:xfrm>
                    <a:prstGeom prst="rect">
                      <a:avLst/>
                    </a:prstGeom>
                    <a:ln>
                      <a:noFill/>
                    </a:ln>
                    <a:extLst>
                      <a:ext uri="{53640926-AAD7-44D8-BBD7-CCE9431645EC}">
                        <a14:shadowObscured xmlns:a14="http://schemas.microsoft.com/office/drawing/2010/main"/>
                      </a:ext>
                    </a:extLst>
                  </pic:spPr>
                </pic:pic>
              </a:graphicData>
            </a:graphic>
          </wp:inline>
        </w:drawing>
      </w:r>
    </w:p>
    <w:p w:rsidR="006941BA" w:rsidRDefault="006941BA" w:rsidP="00EC7E65">
      <w:pPr>
        <w:pStyle w:val="Ttulo2"/>
        <w:jc w:val="left"/>
        <w:rPr>
          <w:rFonts w:asciiTheme="minorHAnsi" w:hAnsiTheme="minorHAnsi"/>
          <w:b w:val="0"/>
          <w:lang w:val="es-AR"/>
        </w:rPr>
      </w:pPr>
    </w:p>
    <w:p w:rsidR="0053364F" w:rsidRDefault="00EC7E65" w:rsidP="002B4E20">
      <w:pPr>
        <w:pStyle w:val="Ttulo3"/>
      </w:pPr>
      <w:r w:rsidRPr="00EC7E65">
        <w:t>Modelo 2:</w:t>
      </w:r>
    </w:p>
    <w:p w:rsidR="00EC7E65" w:rsidRDefault="00EC7E65" w:rsidP="00EC7E65">
      <w:pPr>
        <w:pStyle w:val="Ttulo2"/>
        <w:jc w:val="left"/>
        <w:rPr>
          <w:rFonts w:asciiTheme="minorHAnsi" w:hAnsiTheme="minorHAnsi"/>
          <w:b w:val="0"/>
          <w:lang w:val="es-AR"/>
        </w:rPr>
      </w:pPr>
    </w:p>
    <w:p w:rsidR="00EC7E65" w:rsidRDefault="008C173A" w:rsidP="002B4E20">
      <w:pPr>
        <w:pStyle w:val="Figura1"/>
        <w:rPr>
          <w:lang w:val="es-AR"/>
        </w:rPr>
      </w:pPr>
      <w:r>
        <w:rPr>
          <w:lang w:eastAsia="es-ES"/>
        </w:rPr>
        <w:drawing>
          <wp:inline distT="0" distB="0" distL="0" distR="0">
            <wp:extent cx="5943600" cy="2774950"/>
            <wp:effectExtent l="0" t="0" r="0" b="635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odelo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rsidR="00922260" w:rsidRPr="00322EF4" w:rsidRDefault="00922260" w:rsidP="002B4E20">
      <w:pPr>
        <w:pStyle w:val="Ttulo2"/>
      </w:pPr>
      <w:r w:rsidRPr="00322EF4">
        <w:t>Segundo momento: Temperatura de fusión y de ebullición.</w:t>
      </w:r>
    </w:p>
    <w:p w:rsidR="009464E7" w:rsidRDefault="009464E7" w:rsidP="002B4E20">
      <w:pPr>
        <w:rPr>
          <w:lang w:val="es-AR"/>
        </w:rPr>
      </w:pPr>
      <w:r w:rsidRPr="009464E7">
        <w:rPr>
          <w:lang w:val="es-AR"/>
        </w:rPr>
        <w:t>La energía calórica se relaciona, entre otras cosas, con los puntos de ebullición</w:t>
      </w:r>
      <w:r w:rsidR="00B74D0A">
        <w:rPr>
          <w:lang w:val="es-AR"/>
        </w:rPr>
        <w:t xml:space="preserve"> </w:t>
      </w:r>
      <w:r w:rsidRPr="009464E7">
        <w:rPr>
          <w:lang w:val="es-AR"/>
        </w:rPr>
        <w:t xml:space="preserve">y fusión de una sustancia. </w:t>
      </w:r>
    </w:p>
    <w:p w:rsidR="00836BA7" w:rsidRDefault="00836BA7" w:rsidP="002B4E20">
      <w:pPr>
        <w:pStyle w:val="Cuadro1"/>
      </w:pPr>
      <w:r w:rsidRPr="009464E7">
        <w:t>El punto de ebullición corresponde a la temperatura</w:t>
      </w:r>
      <w:r>
        <w:t xml:space="preserve"> </w:t>
      </w:r>
      <w:r w:rsidRPr="009464E7">
        <w:t>en la cual el sistema alcanza la energía cinética necesaria para que las</w:t>
      </w:r>
      <w:r>
        <w:t xml:space="preserve"> </w:t>
      </w:r>
      <w:r w:rsidRPr="009464E7">
        <w:t>moléculas que lo componen cambien del estado líquido al gaseoso</w:t>
      </w:r>
      <w:r w:rsidR="00B74D0A">
        <w:t xml:space="preserve"> AUN ESTANDO EN SU INTERIOR.</w:t>
      </w:r>
    </w:p>
    <w:p w:rsidR="00C07035" w:rsidRDefault="00C07035" w:rsidP="002B4E20">
      <w:pPr>
        <w:rPr>
          <w:lang w:val="es-AR"/>
        </w:rPr>
      </w:pPr>
      <w:r w:rsidRPr="00C07035">
        <w:rPr>
          <w:lang w:val="es-AR"/>
        </w:rPr>
        <w:t>Durante ese proceso, todo el sistema se encuentra a temperatura constante, ya que la</w:t>
      </w:r>
      <w:r w:rsidR="00622BCA">
        <w:rPr>
          <w:lang w:val="es-AR"/>
        </w:rPr>
        <w:t xml:space="preserve"> </w:t>
      </w:r>
      <w:r w:rsidRPr="00C07035">
        <w:rPr>
          <w:lang w:val="es-AR"/>
        </w:rPr>
        <w:t>energía que es absorbida es utilizada para romper enlaces en lugar de aumentar la temperatura.</w:t>
      </w:r>
    </w:p>
    <w:p w:rsidR="00622BCA" w:rsidRDefault="009464E7" w:rsidP="002B4E20">
      <w:pPr>
        <w:rPr>
          <w:lang w:val="es-AR"/>
        </w:rPr>
      </w:pPr>
      <w:r w:rsidRPr="009464E7">
        <w:rPr>
          <w:lang w:val="es-AR"/>
        </w:rPr>
        <w:t>Cuando se habla de ebullición, es importante no olvidar que "ebullición" y</w:t>
      </w:r>
      <w:r w:rsidR="00AB4D5E">
        <w:rPr>
          <w:lang w:val="es-AR"/>
        </w:rPr>
        <w:t xml:space="preserve"> </w:t>
      </w:r>
      <w:r w:rsidRPr="009464E7">
        <w:rPr>
          <w:lang w:val="es-AR"/>
        </w:rPr>
        <w:t>"evaporación" son conceptos distintos. Si bien la evaporación está contenida en</w:t>
      </w:r>
      <w:r w:rsidR="00AB4D5E">
        <w:rPr>
          <w:lang w:val="es-AR"/>
        </w:rPr>
        <w:t xml:space="preserve"> </w:t>
      </w:r>
      <w:r w:rsidRPr="009464E7">
        <w:rPr>
          <w:lang w:val="es-AR"/>
        </w:rPr>
        <w:t>el proceso de ebullición, cualquier sustancia que se encuentre en estado líquido</w:t>
      </w:r>
      <w:r w:rsidR="00AB4D5E">
        <w:rPr>
          <w:lang w:val="es-AR"/>
        </w:rPr>
        <w:t xml:space="preserve"> </w:t>
      </w:r>
      <w:r w:rsidRPr="009464E7">
        <w:rPr>
          <w:lang w:val="es-AR"/>
        </w:rPr>
        <w:t>puede evaporarse, independiente de si ha alcanzado su temperatura de</w:t>
      </w:r>
      <w:r w:rsidR="00AB4D5E">
        <w:rPr>
          <w:lang w:val="es-AR"/>
        </w:rPr>
        <w:t xml:space="preserve"> </w:t>
      </w:r>
      <w:r w:rsidRPr="009464E7">
        <w:rPr>
          <w:lang w:val="es-AR"/>
        </w:rPr>
        <w:t>ebullición. Cuando el sistema aún no ha logrado su temperatura de ebullición,</w:t>
      </w:r>
      <w:r w:rsidR="00AB4D5E">
        <w:rPr>
          <w:lang w:val="es-AR"/>
        </w:rPr>
        <w:t xml:space="preserve"> </w:t>
      </w:r>
      <w:r w:rsidRPr="009464E7">
        <w:rPr>
          <w:lang w:val="es-AR"/>
        </w:rPr>
        <w:lastRenderedPageBreak/>
        <w:t>solo las partículas del líquido que conforman su superficie obtienen la energía</w:t>
      </w:r>
      <w:r w:rsidR="00AB4D5E">
        <w:rPr>
          <w:lang w:val="es-AR"/>
        </w:rPr>
        <w:t xml:space="preserve"> </w:t>
      </w:r>
      <w:r w:rsidRPr="009464E7">
        <w:rPr>
          <w:lang w:val="es-AR"/>
        </w:rPr>
        <w:t>suficiente para evaporarse y cambiar a estado gaseoso, en cambio, en el punto</w:t>
      </w:r>
      <w:r w:rsidR="00AB4D5E">
        <w:rPr>
          <w:lang w:val="es-AR"/>
        </w:rPr>
        <w:t xml:space="preserve"> </w:t>
      </w:r>
      <w:r w:rsidRPr="009464E7">
        <w:rPr>
          <w:lang w:val="es-AR"/>
        </w:rPr>
        <w:t>de ebullición todo el sistema cuenta con la energía cinética necesaria para</w:t>
      </w:r>
      <w:r w:rsidR="00AB4D5E">
        <w:rPr>
          <w:lang w:val="es-AR"/>
        </w:rPr>
        <w:t xml:space="preserve"> </w:t>
      </w:r>
      <w:r w:rsidRPr="009464E7">
        <w:rPr>
          <w:lang w:val="es-AR"/>
        </w:rPr>
        <w:t>cambiar de fase.</w:t>
      </w:r>
      <w:r w:rsidR="00622BCA">
        <w:rPr>
          <w:lang w:val="es-AR"/>
        </w:rPr>
        <w:t xml:space="preserve"> </w:t>
      </w:r>
    </w:p>
    <w:p w:rsidR="009464E7" w:rsidRPr="009464E7" w:rsidRDefault="00622BCA" w:rsidP="002B4E20">
      <w:pPr>
        <w:rPr>
          <w:lang w:val="es-AR"/>
        </w:rPr>
      </w:pPr>
      <w:r w:rsidRPr="00622BCA">
        <w:rPr>
          <w:lang w:val="es-AR"/>
        </w:rPr>
        <w:t>La presión influye en el cambio de fase de líquido a gaseoso, determinando el</w:t>
      </w:r>
      <w:r>
        <w:rPr>
          <w:lang w:val="es-AR"/>
        </w:rPr>
        <w:t xml:space="preserve"> </w:t>
      </w:r>
      <w:r w:rsidRPr="00622BCA">
        <w:rPr>
          <w:lang w:val="es-AR"/>
        </w:rPr>
        <w:t>punto de ebullición del sistema de forma inversamente proporcional, es decir, a</w:t>
      </w:r>
      <w:r>
        <w:rPr>
          <w:lang w:val="es-AR"/>
        </w:rPr>
        <w:t xml:space="preserve"> </w:t>
      </w:r>
      <w:r w:rsidRPr="00622BCA">
        <w:rPr>
          <w:lang w:val="es-AR"/>
        </w:rPr>
        <w:t>mayor presión, menor es su punto de ebullición.</w:t>
      </w:r>
    </w:p>
    <w:p w:rsidR="00106B57" w:rsidRDefault="00106B57" w:rsidP="00B74D0A">
      <w:pPr>
        <w:pStyle w:val="Cuadro1"/>
      </w:pPr>
      <w:r w:rsidRPr="001F6619">
        <w:t xml:space="preserve">El </w:t>
      </w:r>
      <w:r w:rsidRPr="00725CDA">
        <w:t>punto de fusión de un sólido</w:t>
      </w:r>
      <w:r w:rsidRPr="001F6619">
        <w:t xml:space="preserve"> es la temperatura a la cual las fases sólida y líquida coexisten en el equilibrio. </w:t>
      </w:r>
      <w:r>
        <w:t>E</w:t>
      </w:r>
      <w:r w:rsidRPr="001F6619">
        <w:t>s la temperatura a la cual una sustancia se funde a 1 atm</w:t>
      </w:r>
      <w:r w:rsidR="000547AA">
        <w:t>ósfera</w:t>
      </w:r>
      <w:r w:rsidRPr="001F6619">
        <w:t xml:space="preserve"> de presión.</w:t>
      </w:r>
    </w:p>
    <w:p w:rsidR="000547AA" w:rsidRDefault="00836BA7" w:rsidP="00B74D0A">
      <w:pPr>
        <w:rPr>
          <w:lang w:val="es-AR"/>
        </w:rPr>
      </w:pPr>
      <w:r w:rsidRPr="00836BA7">
        <w:rPr>
          <w:lang w:val="es-AR"/>
        </w:rPr>
        <w:t>A diferencia del punto de ebullición, el</w:t>
      </w:r>
      <w:r>
        <w:rPr>
          <w:lang w:val="es-AR"/>
        </w:rPr>
        <w:t xml:space="preserve"> </w:t>
      </w:r>
      <w:r w:rsidRPr="00836BA7">
        <w:rPr>
          <w:lang w:val="es-AR"/>
        </w:rPr>
        <w:t>punto de fusión no se ve influenciado por la presión.</w:t>
      </w:r>
      <w:r w:rsidR="00322EF4">
        <w:rPr>
          <w:lang w:val="es-AR"/>
        </w:rPr>
        <w:t xml:space="preserve"> </w:t>
      </w:r>
      <w:r w:rsidR="000547AA">
        <w:rPr>
          <w:lang w:val="es-AR"/>
        </w:rPr>
        <w:t>Para el agua a 1 atmósfera de presión, el punto de fusión es 0ºC. En esa temperatura, el agua líquida coexiste con el hielo.</w:t>
      </w:r>
    </w:p>
    <w:p w:rsidR="00322EF4" w:rsidRDefault="00322EF4" w:rsidP="00B74D0A">
      <w:pPr>
        <w:rPr>
          <w:noProof/>
          <w:lang w:val="es-ES" w:eastAsia="es-ES"/>
        </w:rPr>
      </w:pPr>
      <w:r w:rsidRPr="00322EF4">
        <w:rPr>
          <w:lang w:val="es-AR"/>
        </w:rPr>
        <w:t>Cuando ocurre un cambio de estado lo que cambia no es la composición de</w:t>
      </w:r>
      <w:r>
        <w:rPr>
          <w:lang w:val="es-AR"/>
        </w:rPr>
        <w:t xml:space="preserve"> </w:t>
      </w:r>
      <w:r w:rsidRPr="00322EF4">
        <w:rPr>
          <w:lang w:val="es-AR"/>
        </w:rPr>
        <w:t>la sustancia, sino que la fuerza de atracción entre las moléculas y consigo la</w:t>
      </w:r>
      <w:r>
        <w:rPr>
          <w:lang w:val="es-AR"/>
        </w:rPr>
        <w:t xml:space="preserve"> </w:t>
      </w:r>
      <w:r w:rsidRPr="00322EF4">
        <w:rPr>
          <w:lang w:val="es-AR"/>
        </w:rPr>
        <w:t>energía cinética que estas presentan, aumentando de la siguiente forma:</w:t>
      </w:r>
      <w:r w:rsidRPr="00322EF4">
        <w:rPr>
          <w:noProof/>
          <w:lang w:val="es-ES" w:eastAsia="es-ES"/>
        </w:rPr>
        <w:t xml:space="preserve"> </w:t>
      </w:r>
    </w:p>
    <w:p w:rsidR="0053364F" w:rsidRDefault="0053364F" w:rsidP="00322EF4">
      <w:pPr>
        <w:autoSpaceDE w:val="0"/>
        <w:autoSpaceDN w:val="0"/>
        <w:adjustRightInd w:val="0"/>
        <w:spacing w:after="0" w:line="240" w:lineRule="auto"/>
        <w:jc w:val="center"/>
        <w:rPr>
          <w:sz w:val="22"/>
          <w:szCs w:val="22"/>
          <w:lang w:val="es-AR"/>
        </w:rPr>
      </w:pPr>
    </w:p>
    <w:p w:rsidR="00106B57" w:rsidRDefault="00322EF4" w:rsidP="00B74D0A">
      <w:pPr>
        <w:pStyle w:val="Figura1"/>
        <w:rPr>
          <w:sz w:val="22"/>
          <w:szCs w:val="22"/>
          <w:lang w:val="es-AR"/>
        </w:rPr>
      </w:pPr>
      <w:r>
        <w:rPr>
          <w:lang w:eastAsia="es-ES"/>
        </w:rPr>
        <w:drawing>
          <wp:inline distT="0" distB="0" distL="0" distR="0" wp14:anchorId="1C29AB2D" wp14:editId="0598A7FB">
            <wp:extent cx="4009390" cy="1876149"/>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37" t="46163" r="36698" b="20489"/>
                    <a:stretch/>
                  </pic:blipFill>
                  <pic:spPr bwMode="auto">
                    <a:xfrm>
                      <a:off x="0" y="0"/>
                      <a:ext cx="4013735" cy="1878182"/>
                    </a:xfrm>
                    <a:prstGeom prst="rect">
                      <a:avLst/>
                    </a:prstGeom>
                    <a:ln>
                      <a:noFill/>
                    </a:ln>
                    <a:extLst>
                      <a:ext uri="{53640926-AAD7-44D8-BBD7-CCE9431645EC}">
                        <a14:shadowObscured xmlns:a14="http://schemas.microsoft.com/office/drawing/2010/main"/>
                      </a:ext>
                    </a:extLst>
                  </pic:spPr>
                </pic:pic>
              </a:graphicData>
            </a:graphic>
          </wp:inline>
        </w:drawing>
      </w:r>
    </w:p>
    <w:p w:rsidR="002F6F1D" w:rsidRDefault="002F6F1D" w:rsidP="00B74D0A">
      <w:pPr>
        <w:rPr>
          <w:lang w:val="es-AR"/>
        </w:rPr>
      </w:pPr>
      <w:r>
        <w:rPr>
          <w:lang w:val="es-AR"/>
        </w:rPr>
        <w:t xml:space="preserve">Estos cambios de estado que involucran absorción de calor se suelen denominar </w:t>
      </w:r>
      <w:r w:rsidRPr="001A5AA8">
        <w:rPr>
          <w:b/>
          <w:lang w:val="es-AR"/>
        </w:rPr>
        <w:t>cambios progresivos</w:t>
      </w:r>
      <w:r>
        <w:rPr>
          <w:b/>
          <w:lang w:val="es-AR"/>
        </w:rPr>
        <w:t xml:space="preserve"> </w:t>
      </w:r>
      <w:r>
        <w:rPr>
          <w:lang w:val="es-AR"/>
        </w:rPr>
        <w:t xml:space="preserve">y se estudian mediante </w:t>
      </w:r>
      <w:r w:rsidRPr="00F02285">
        <w:rPr>
          <w:b/>
          <w:lang w:val="es-AR"/>
        </w:rPr>
        <w:t>curvas de calentamiento</w:t>
      </w:r>
      <w:r>
        <w:rPr>
          <w:lang w:val="es-AR"/>
        </w:rPr>
        <w:t>, en donde se registra la variación de temperatura en el tiempo a presión constante.</w:t>
      </w:r>
    </w:p>
    <w:p w:rsidR="00322EF4" w:rsidRDefault="00CC1F0F" w:rsidP="00B74D0A">
      <w:pPr>
        <w:rPr>
          <w:lang w:val="es-AR"/>
        </w:rPr>
      </w:pPr>
      <w:r w:rsidRPr="00CC1F0F">
        <w:rPr>
          <w:lang w:val="es-AR"/>
        </w:rPr>
        <w:lastRenderedPageBreak/>
        <w:t>Durante un cambio de estado la temperatura se mantiene constante, sólo</w:t>
      </w:r>
      <w:r>
        <w:rPr>
          <w:lang w:val="es-AR"/>
        </w:rPr>
        <w:t xml:space="preserve"> </w:t>
      </w:r>
      <w:r w:rsidRPr="00CC1F0F">
        <w:rPr>
          <w:lang w:val="es-AR"/>
        </w:rPr>
        <w:t>cambia la cantidad de calor que está absorbiendo el sistema (o sustancia) para</w:t>
      </w:r>
      <w:r>
        <w:rPr>
          <w:lang w:val="es-AR"/>
        </w:rPr>
        <w:t xml:space="preserve"> </w:t>
      </w:r>
      <w:r w:rsidRPr="00CC1F0F">
        <w:rPr>
          <w:lang w:val="es-AR"/>
        </w:rPr>
        <w:t>cambiar a la siguiente fase.</w:t>
      </w:r>
    </w:p>
    <w:p w:rsidR="001A5AA8" w:rsidRDefault="002F6F1D" w:rsidP="00B74D0A">
      <w:pPr>
        <w:rPr>
          <w:lang w:val="es-AR"/>
        </w:rPr>
      </w:pPr>
      <w:r>
        <w:rPr>
          <w:lang w:val="es-AR"/>
        </w:rPr>
        <w:t>Dada la siguiente gráfica, se solicitará a los estudiantes que realicen un análisis de lo que sucede con la temperatura durante los cambios de estado</w:t>
      </w:r>
      <w:r w:rsidR="00F02285">
        <w:rPr>
          <w:lang w:val="es-AR"/>
        </w:rPr>
        <w:t xml:space="preserve"> de sólido a líquido y de líquido a gaseoso</w:t>
      </w:r>
      <w:r>
        <w:rPr>
          <w:lang w:val="es-AR"/>
        </w:rPr>
        <w:t>.</w:t>
      </w:r>
    </w:p>
    <w:p w:rsidR="001A5AA8" w:rsidRDefault="001A5AA8" w:rsidP="00CC1F0F">
      <w:pPr>
        <w:autoSpaceDE w:val="0"/>
        <w:autoSpaceDN w:val="0"/>
        <w:adjustRightInd w:val="0"/>
        <w:spacing w:after="0" w:line="240" w:lineRule="auto"/>
        <w:rPr>
          <w:sz w:val="22"/>
          <w:szCs w:val="22"/>
          <w:lang w:val="es-AR"/>
        </w:rPr>
      </w:pPr>
    </w:p>
    <w:p w:rsidR="001A5AA8" w:rsidRPr="001A5AA8" w:rsidRDefault="001A5AA8" w:rsidP="00B74D0A">
      <w:pPr>
        <w:pStyle w:val="Figura1"/>
        <w:rPr>
          <w:sz w:val="22"/>
          <w:szCs w:val="22"/>
          <w:lang w:val="es-AR"/>
        </w:rPr>
      </w:pPr>
      <w:r>
        <w:rPr>
          <w:lang w:eastAsia="es-ES"/>
        </w:rPr>
        <w:drawing>
          <wp:inline distT="0" distB="0" distL="0" distR="0" wp14:anchorId="42D4D0EE" wp14:editId="318335DD">
            <wp:extent cx="4114800" cy="2597972"/>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57" t="44470" r="35577" b="9635"/>
                    <a:stretch/>
                  </pic:blipFill>
                  <pic:spPr bwMode="auto">
                    <a:xfrm>
                      <a:off x="0" y="0"/>
                      <a:ext cx="4125875" cy="2604965"/>
                    </a:xfrm>
                    <a:prstGeom prst="rect">
                      <a:avLst/>
                    </a:prstGeom>
                    <a:ln>
                      <a:noFill/>
                    </a:ln>
                    <a:extLst>
                      <a:ext uri="{53640926-AAD7-44D8-BBD7-CCE9431645EC}">
                        <a14:shadowObscured xmlns:a14="http://schemas.microsoft.com/office/drawing/2010/main"/>
                      </a:ext>
                    </a:extLst>
                  </pic:spPr>
                </pic:pic>
              </a:graphicData>
            </a:graphic>
          </wp:inline>
        </w:drawing>
      </w:r>
    </w:p>
    <w:p w:rsidR="00CC1F0F" w:rsidRDefault="004A1588" w:rsidP="00B74D0A">
      <w:pPr>
        <w:pStyle w:val="PreguntaImportante"/>
      </w:pPr>
      <w:r w:rsidRPr="004A1588">
        <w:t>¿Qué sucede con la temperatura mientras se produce un cambio de estado?</w:t>
      </w:r>
    </w:p>
    <w:p w:rsidR="004A1588" w:rsidRDefault="004A1588" w:rsidP="00B74D0A">
      <w:pPr>
        <w:rPr>
          <w:lang w:val="es-AR"/>
        </w:rPr>
      </w:pPr>
      <w:r>
        <w:rPr>
          <w:lang w:val="es-AR"/>
        </w:rPr>
        <w:t>La temperatura no varía.</w:t>
      </w:r>
    </w:p>
    <w:p w:rsidR="00A25964" w:rsidRDefault="00A25964" w:rsidP="00B74D0A">
      <w:pPr>
        <w:rPr>
          <w:lang w:val="es-AR"/>
        </w:rPr>
      </w:pPr>
      <w:r>
        <w:rPr>
          <w:lang w:val="es-AR"/>
        </w:rPr>
        <w:t>Este concepto será verificado experimentalmente en el cuarto momento de esta secuencia.</w:t>
      </w:r>
    </w:p>
    <w:p w:rsidR="00F02285" w:rsidRDefault="00F02285" w:rsidP="00B74D0A">
      <w:pPr>
        <w:rPr>
          <w:lang w:val="es-AR"/>
        </w:rPr>
      </w:pPr>
      <w:r>
        <w:rPr>
          <w:lang w:val="es-AR"/>
        </w:rPr>
        <w:t>Los procesos que involucran una pérdida de calor son llamados cambios regresivos. En este caso el pasaje de gas a líquido (</w:t>
      </w:r>
      <w:r w:rsidRPr="00F02285">
        <w:rPr>
          <w:b/>
          <w:lang w:val="es-AR"/>
        </w:rPr>
        <w:t>condensación</w:t>
      </w:r>
      <w:r>
        <w:rPr>
          <w:lang w:val="es-AR"/>
        </w:rPr>
        <w:t xml:space="preserve">) y el de </w:t>
      </w:r>
      <w:r w:rsidRPr="00F02285">
        <w:rPr>
          <w:b/>
          <w:lang w:val="es-AR"/>
        </w:rPr>
        <w:t>solidificación</w:t>
      </w:r>
      <w:r>
        <w:rPr>
          <w:lang w:val="es-AR"/>
        </w:rPr>
        <w:t xml:space="preserve">) pueden estudiarse por medio de </w:t>
      </w:r>
      <w:r w:rsidRPr="00F02285">
        <w:rPr>
          <w:b/>
          <w:lang w:val="es-AR"/>
        </w:rPr>
        <w:t>curvas de enfriamiento</w:t>
      </w:r>
      <w:r>
        <w:rPr>
          <w:lang w:val="es-AR"/>
        </w:rPr>
        <w:t xml:space="preserve">. </w:t>
      </w:r>
    </w:p>
    <w:p w:rsidR="0053364F" w:rsidRDefault="00F02285" w:rsidP="00B74D0A">
      <w:pPr>
        <w:rPr>
          <w:b/>
          <w:lang w:val="es-AR"/>
        </w:rPr>
      </w:pPr>
      <w:r>
        <w:rPr>
          <w:lang w:val="es-AR"/>
        </w:rPr>
        <w:t>Algunos compuestos pueden pasar de estado gaseoso al sólido</w:t>
      </w:r>
      <w:r w:rsidR="00AE5F11">
        <w:rPr>
          <w:lang w:val="es-AR"/>
        </w:rPr>
        <w:t xml:space="preserve"> mediante </w:t>
      </w:r>
      <w:r w:rsidR="00AE5F11" w:rsidRPr="00AE5F11">
        <w:rPr>
          <w:b/>
          <w:lang w:val="es-AR"/>
        </w:rPr>
        <w:t>sublimación inversa</w:t>
      </w:r>
      <w:r w:rsidR="00AE5F11">
        <w:rPr>
          <w:b/>
          <w:lang w:val="es-AR"/>
        </w:rPr>
        <w:t xml:space="preserve"> </w:t>
      </w:r>
      <w:r w:rsidR="00AE5F11" w:rsidRPr="00AE5F11">
        <w:rPr>
          <w:lang w:val="es-AR"/>
        </w:rPr>
        <w:t>como</w:t>
      </w:r>
      <w:r w:rsidR="00AE5F11">
        <w:rPr>
          <w:lang w:val="es-AR"/>
        </w:rPr>
        <w:t>,</w:t>
      </w:r>
      <w:r w:rsidR="00AE5F11" w:rsidRPr="00AE5F11">
        <w:rPr>
          <w:lang w:val="es-AR"/>
        </w:rPr>
        <w:t xml:space="preserve"> por ejemplo, cuando las moléculas de yodo gaseoso, al entrar en contacto con una superficie fría, se depositan en forma de cristales de yodo.</w:t>
      </w:r>
    </w:p>
    <w:p w:rsidR="00F02285" w:rsidRPr="00AE5F11" w:rsidRDefault="00F02285" w:rsidP="00CC1F0F">
      <w:pPr>
        <w:autoSpaceDE w:val="0"/>
        <w:autoSpaceDN w:val="0"/>
        <w:adjustRightInd w:val="0"/>
        <w:spacing w:after="0" w:line="240" w:lineRule="auto"/>
        <w:rPr>
          <w:sz w:val="22"/>
          <w:szCs w:val="22"/>
          <w:lang w:val="es-AR"/>
        </w:rPr>
      </w:pPr>
    </w:p>
    <w:p w:rsidR="00322EF4" w:rsidRPr="00F26E11" w:rsidRDefault="00724937" w:rsidP="00D22D51">
      <w:pPr>
        <w:pStyle w:val="Ttulo2"/>
        <w:rPr>
          <w:sz w:val="22"/>
          <w:szCs w:val="22"/>
          <w:lang w:val="es-AR"/>
        </w:rPr>
      </w:pPr>
      <w:r>
        <w:t>Tercer</w:t>
      </w:r>
      <w:r w:rsidRPr="00322EF4">
        <w:t xml:space="preserve"> momento:</w:t>
      </w:r>
      <w:r w:rsidR="00B74D0A">
        <w:t xml:space="preserve"> </w:t>
      </w:r>
      <w:r w:rsidR="00D22D51">
        <w:rPr>
          <w:rFonts w:asciiTheme="minorHAnsi" w:hAnsiTheme="minorHAnsi"/>
          <w:lang w:val="es-AR"/>
        </w:rPr>
        <w:t>¿Tienen el mismo punto de fusión?</w:t>
      </w:r>
    </w:p>
    <w:p w:rsidR="006C345D" w:rsidRDefault="001A2277" w:rsidP="00B74D0A">
      <w:pPr>
        <w:rPr>
          <w:lang w:val="es-AR"/>
        </w:rPr>
      </w:pPr>
      <w:r w:rsidRPr="00AF49C0">
        <w:rPr>
          <w:lang w:val="es-AR"/>
        </w:rPr>
        <w:t>Se propondrá a los</w:t>
      </w:r>
      <w:r w:rsidR="000F454E">
        <w:rPr>
          <w:lang w:val="es-AR"/>
        </w:rPr>
        <w:t>/las</w:t>
      </w:r>
      <w:r w:rsidRPr="00AF49C0">
        <w:rPr>
          <w:lang w:val="es-AR"/>
        </w:rPr>
        <w:t xml:space="preserve"> alumnos</w:t>
      </w:r>
      <w:r w:rsidR="000F454E">
        <w:rPr>
          <w:lang w:val="es-AR"/>
        </w:rPr>
        <w:t>/as</w:t>
      </w:r>
      <w:r w:rsidRPr="00AF49C0">
        <w:rPr>
          <w:lang w:val="es-AR"/>
        </w:rPr>
        <w:t xml:space="preserve"> que diseñen una experiencia que les permita </w:t>
      </w:r>
      <w:r w:rsidR="00DB7CE5">
        <w:rPr>
          <w:lang w:val="es-AR"/>
        </w:rPr>
        <w:t>validar o no una hipótesis planteada como respuesta al interrogante acerca de si</w:t>
      </w:r>
      <w:r w:rsidR="009B71D8" w:rsidRPr="00AF49C0">
        <w:rPr>
          <w:lang w:val="es-AR"/>
        </w:rPr>
        <w:t xml:space="preserve"> </w:t>
      </w:r>
      <w:r w:rsidR="002E3618" w:rsidRPr="00AF49C0">
        <w:rPr>
          <w:lang w:val="es-AR"/>
        </w:rPr>
        <w:t xml:space="preserve">el </w:t>
      </w:r>
      <w:r w:rsidR="00EC7E65" w:rsidRPr="00AF49C0">
        <w:rPr>
          <w:lang w:val="es-AR"/>
        </w:rPr>
        <w:t xml:space="preserve">agua </w:t>
      </w:r>
      <w:r w:rsidR="00DB7CE5">
        <w:rPr>
          <w:lang w:val="es-AR"/>
        </w:rPr>
        <w:t>común,</w:t>
      </w:r>
      <w:r w:rsidR="00D0771B">
        <w:rPr>
          <w:lang w:val="es-AR"/>
        </w:rPr>
        <w:t xml:space="preserve"> el agua </w:t>
      </w:r>
      <w:r w:rsidR="002E3618" w:rsidRPr="00AF49C0">
        <w:rPr>
          <w:lang w:val="es-AR"/>
        </w:rPr>
        <w:t>salada</w:t>
      </w:r>
      <w:r w:rsidR="00EC7E65" w:rsidRPr="00AF49C0">
        <w:rPr>
          <w:lang w:val="es-AR"/>
        </w:rPr>
        <w:t xml:space="preserve"> y el agua con alcohol, </w:t>
      </w:r>
      <w:r w:rsidR="00DB7CE5">
        <w:rPr>
          <w:lang w:val="es-AR"/>
        </w:rPr>
        <w:t>cambian de</w:t>
      </w:r>
      <w:r w:rsidR="007F57EA">
        <w:rPr>
          <w:lang w:val="es-AR"/>
        </w:rPr>
        <w:t>l</w:t>
      </w:r>
      <w:r w:rsidR="00D22D51" w:rsidRPr="00AF49C0">
        <w:rPr>
          <w:lang w:val="es-AR"/>
        </w:rPr>
        <w:t xml:space="preserve"> estado líquido al sólido a la misma temperatura.</w:t>
      </w:r>
      <w:r w:rsidR="00D0771B">
        <w:rPr>
          <w:lang w:val="es-AR"/>
        </w:rPr>
        <w:t xml:space="preserve"> </w:t>
      </w:r>
    </w:p>
    <w:p w:rsidR="007534B9" w:rsidRDefault="000F454E" w:rsidP="00B74D0A">
      <w:pPr>
        <w:rPr>
          <w:lang w:val="es-AR"/>
        </w:rPr>
      </w:pPr>
      <w:r>
        <w:rPr>
          <w:lang w:val="es-AR"/>
        </w:rPr>
        <w:t>Se espera que los estudiantes planteen como hipótesis que el agua pura y las otras dos soluciones tendrán diferentes puntos de fusión</w:t>
      </w:r>
      <w:r w:rsidR="004E768F">
        <w:rPr>
          <w:lang w:val="es-AR"/>
        </w:rPr>
        <w:t xml:space="preserve">. </w:t>
      </w:r>
      <w:r w:rsidR="00AF1FFB">
        <w:rPr>
          <w:lang w:val="es-AR"/>
        </w:rPr>
        <w:t>Tal vez</w:t>
      </w:r>
      <w:r w:rsidR="004E768F">
        <w:rPr>
          <w:lang w:val="es-AR"/>
        </w:rPr>
        <w:t xml:space="preserve">, algunos de ellos, se animen a </w:t>
      </w:r>
      <w:r w:rsidR="00D33E43">
        <w:rPr>
          <w:lang w:val="es-AR"/>
        </w:rPr>
        <w:t>formular</w:t>
      </w:r>
      <w:r w:rsidR="004E768F">
        <w:rPr>
          <w:lang w:val="es-AR"/>
        </w:rPr>
        <w:t xml:space="preserve"> que el agua pura se congelará antes que las otras dos, o que la</w:t>
      </w:r>
      <w:r w:rsidR="007534B9">
        <w:rPr>
          <w:lang w:val="es-AR"/>
        </w:rPr>
        <w:t>s soluciones con</w:t>
      </w:r>
      <w:r w:rsidR="004E768F">
        <w:rPr>
          <w:lang w:val="es-AR"/>
        </w:rPr>
        <w:t xml:space="preserve"> sal y</w:t>
      </w:r>
      <w:r w:rsidR="007534B9">
        <w:rPr>
          <w:lang w:val="es-AR"/>
        </w:rPr>
        <w:t xml:space="preserve">/o </w:t>
      </w:r>
      <w:r w:rsidR="004E768F">
        <w:rPr>
          <w:lang w:val="es-AR"/>
        </w:rPr>
        <w:t xml:space="preserve">alcohol </w:t>
      </w:r>
      <w:r w:rsidR="00D33E43">
        <w:rPr>
          <w:lang w:val="es-AR"/>
        </w:rPr>
        <w:t>nunca se congelarán</w:t>
      </w:r>
      <w:r w:rsidR="007534B9">
        <w:rPr>
          <w:lang w:val="es-AR"/>
        </w:rPr>
        <w:t>.</w:t>
      </w:r>
    </w:p>
    <w:p w:rsidR="007F57EA" w:rsidRDefault="00D33E43" w:rsidP="00B74D0A">
      <w:pPr>
        <w:rPr>
          <w:lang w:val="es-AR"/>
        </w:rPr>
      </w:pPr>
      <w:r>
        <w:rPr>
          <w:lang w:val="es-AR"/>
        </w:rPr>
        <w:t xml:space="preserve">Seguramente, propondrán </w:t>
      </w:r>
      <w:r w:rsidR="000F454E">
        <w:rPr>
          <w:lang w:val="es-AR"/>
        </w:rPr>
        <w:t>colocar en recipientes similares</w:t>
      </w:r>
      <w:r>
        <w:rPr>
          <w:lang w:val="es-AR"/>
        </w:rPr>
        <w:t>, la misma cantidad de los tres líquidos y llevarlos al congelador durante el mismo tiempo (por ejemplo 1 hora). Al retirarlos, determinarán su estado y finalmente podrán concluir si su hipótesis ha sido verificada o no.</w:t>
      </w:r>
    </w:p>
    <w:p w:rsidR="002E4689" w:rsidRPr="00061E0C" w:rsidRDefault="002E4689" w:rsidP="00B74D0A">
      <w:pPr>
        <w:rPr>
          <w:lang w:val="es-AR"/>
        </w:rPr>
      </w:pPr>
      <w:r w:rsidRPr="00061E0C">
        <w:rPr>
          <w:lang w:val="es-AR"/>
        </w:rPr>
        <w:t>Posibles materiales empleados:</w:t>
      </w:r>
    </w:p>
    <w:p w:rsidR="002E4689" w:rsidRPr="00061E0C" w:rsidRDefault="002E4689" w:rsidP="00B74D0A">
      <w:pPr>
        <w:pStyle w:val="Lista1"/>
      </w:pPr>
      <w:r w:rsidRPr="00061E0C">
        <w:t>3 recipientes iguales</w:t>
      </w:r>
    </w:p>
    <w:p w:rsidR="002E4689" w:rsidRPr="00061E0C" w:rsidRDefault="002E4689" w:rsidP="00B74D0A">
      <w:pPr>
        <w:pStyle w:val="Lista1"/>
      </w:pPr>
      <w:r w:rsidRPr="00061E0C">
        <w:t>250 ml de agua</w:t>
      </w:r>
    </w:p>
    <w:p w:rsidR="002E4689" w:rsidRPr="00061E0C" w:rsidRDefault="002E4689" w:rsidP="00B74D0A">
      <w:pPr>
        <w:pStyle w:val="Lista1"/>
      </w:pPr>
      <w:r w:rsidRPr="00061E0C">
        <w:t>250 ml de agua + 1 cucharada sopera de sal</w:t>
      </w:r>
    </w:p>
    <w:p w:rsidR="002E4689" w:rsidRPr="00061E0C" w:rsidRDefault="002E4689" w:rsidP="00B74D0A">
      <w:pPr>
        <w:pStyle w:val="Lista1"/>
      </w:pPr>
      <w:r w:rsidRPr="00061E0C">
        <w:t>125 ml de agua + 125 ml de alcohol</w:t>
      </w:r>
    </w:p>
    <w:p w:rsidR="002E4689" w:rsidRPr="00061E0C" w:rsidRDefault="002E4689" w:rsidP="00B74D0A">
      <w:pPr>
        <w:pStyle w:val="Lista1"/>
      </w:pPr>
      <w:r w:rsidRPr="00061E0C">
        <w:t>Rotulador</w:t>
      </w:r>
    </w:p>
    <w:p w:rsidR="002E4689" w:rsidRPr="00061E0C" w:rsidRDefault="002E4689" w:rsidP="00B74D0A">
      <w:pPr>
        <w:pStyle w:val="Lista1"/>
      </w:pPr>
      <w:r w:rsidRPr="00061E0C">
        <w:t>Congelador o freezer</w:t>
      </w:r>
    </w:p>
    <w:p w:rsidR="00061E0C" w:rsidRDefault="005B06F1" w:rsidP="00B74D0A">
      <w:pPr>
        <w:pStyle w:val="Ttulo2"/>
      </w:pPr>
      <w:r>
        <w:t>Cuarto</w:t>
      </w:r>
      <w:r w:rsidR="00F075A3" w:rsidRPr="00322EF4">
        <w:t xml:space="preserve"> momento:</w:t>
      </w:r>
      <w:r>
        <w:t xml:space="preserve"> </w:t>
      </w:r>
      <w:r w:rsidR="00737A66">
        <w:t>Los cambios de estado del agua</w:t>
      </w:r>
    </w:p>
    <w:p w:rsidR="00737A66" w:rsidRDefault="001561AE" w:rsidP="00B74D0A">
      <w:pPr>
        <w:rPr>
          <w:lang w:val="es-AR"/>
        </w:rPr>
      </w:pPr>
      <w:r w:rsidRPr="007A6937">
        <w:rPr>
          <w:lang w:val="es-AR"/>
        </w:rPr>
        <w:t xml:space="preserve">A través de esta experiencia </w:t>
      </w:r>
      <w:r w:rsidR="007A6937" w:rsidRPr="007A6937">
        <w:rPr>
          <w:lang w:val="es-AR"/>
        </w:rPr>
        <w:t>l</w:t>
      </w:r>
      <w:r w:rsidRPr="007A6937">
        <w:rPr>
          <w:lang w:val="es-AR"/>
        </w:rPr>
        <w:t>os estudiantes medirán la temperatura mientras ocurren los cambios de estado del agua. Luego, analizarán los resultados a</w:t>
      </w:r>
      <w:r w:rsidR="007A6937" w:rsidRPr="007A6937">
        <w:rPr>
          <w:lang w:val="es-AR"/>
        </w:rPr>
        <w:t xml:space="preserve"> </w:t>
      </w:r>
      <w:r w:rsidRPr="007A6937">
        <w:rPr>
          <w:lang w:val="es-AR"/>
        </w:rPr>
        <w:t>partir del gráfico que obtengan del experimento y establecerán</w:t>
      </w:r>
      <w:r w:rsidR="007A6937" w:rsidRPr="007A6937">
        <w:rPr>
          <w:lang w:val="es-AR"/>
        </w:rPr>
        <w:t xml:space="preserve"> </w:t>
      </w:r>
      <w:r w:rsidRPr="007A6937">
        <w:rPr>
          <w:lang w:val="es-AR"/>
        </w:rPr>
        <w:t>la relación que existe entre el calor y las variaciones de</w:t>
      </w:r>
      <w:r w:rsidR="007A6937" w:rsidRPr="007A6937">
        <w:rPr>
          <w:lang w:val="es-AR"/>
        </w:rPr>
        <w:t xml:space="preserve"> </w:t>
      </w:r>
      <w:r w:rsidRPr="007A6937">
        <w:rPr>
          <w:lang w:val="es-AR"/>
        </w:rPr>
        <w:t>temperatura que se producen en los cambios de fase.</w:t>
      </w:r>
    </w:p>
    <w:p w:rsidR="009F545D" w:rsidRPr="009F545D" w:rsidRDefault="009F545D" w:rsidP="00B74D0A">
      <w:pPr>
        <w:pStyle w:val="Cuadro1"/>
      </w:pPr>
      <w:r w:rsidRPr="009F545D">
        <w:t>NOTA: Est</w:t>
      </w:r>
      <w:r>
        <w:t>a</w:t>
      </w:r>
      <w:r w:rsidRPr="009F545D">
        <w:t xml:space="preserve"> experi</w:t>
      </w:r>
      <w:r>
        <w:t>encia</w:t>
      </w:r>
      <w:r w:rsidRPr="009F545D">
        <w:t xml:space="preserve"> requiere de una preparación previa de 1 día.</w:t>
      </w:r>
    </w:p>
    <w:p w:rsidR="007458C4" w:rsidRPr="00FC516B" w:rsidRDefault="007458C4" w:rsidP="00B74D0A">
      <w:pPr>
        <w:pStyle w:val="Ttulo3"/>
      </w:pPr>
      <w:r w:rsidRPr="00FC516B">
        <w:lastRenderedPageBreak/>
        <w:t>Materiales:</w:t>
      </w:r>
    </w:p>
    <w:p w:rsidR="007458C4" w:rsidRPr="007458C4" w:rsidRDefault="007458C4" w:rsidP="00B74D0A">
      <w:pPr>
        <w:pStyle w:val="Lista1"/>
      </w:pPr>
      <w:r w:rsidRPr="007458C4">
        <w:t>Vaso precipitado de 250 ml</w:t>
      </w:r>
    </w:p>
    <w:p w:rsidR="007458C4" w:rsidRPr="007458C4" w:rsidRDefault="007458C4" w:rsidP="00B74D0A">
      <w:pPr>
        <w:pStyle w:val="Lista1"/>
      </w:pPr>
      <w:r w:rsidRPr="007458C4">
        <w:t xml:space="preserve">Agua </w:t>
      </w:r>
    </w:p>
    <w:p w:rsidR="007458C4" w:rsidRPr="007458C4" w:rsidRDefault="007458C4" w:rsidP="00B74D0A">
      <w:pPr>
        <w:pStyle w:val="Lista1"/>
      </w:pPr>
      <w:r w:rsidRPr="007458C4">
        <w:t>Congelador</w:t>
      </w:r>
    </w:p>
    <w:p w:rsidR="007458C4" w:rsidRPr="007458C4" w:rsidRDefault="007458C4" w:rsidP="00B74D0A">
      <w:pPr>
        <w:pStyle w:val="Lista1"/>
      </w:pPr>
      <w:r w:rsidRPr="007458C4">
        <w:t>Mechero Bunsen</w:t>
      </w:r>
    </w:p>
    <w:p w:rsidR="00B74D0A" w:rsidRPr="00B40DE7" w:rsidRDefault="00B74D0A" w:rsidP="00B74D0A">
      <w:pPr>
        <w:pStyle w:val="Lista1"/>
      </w:pPr>
      <w:r>
        <w:t>Tela metálica con centro refractario (antiguamente se usaba un difusor de amianto/asbesto)</w:t>
      </w:r>
    </w:p>
    <w:p w:rsidR="007458C4" w:rsidRPr="007458C4" w:rsidRDefault="007458C4" w:rsidP="00B74D0A">
      <w:pPr>
        <w:pStyle w:val="Lista1"/>
      </w:pPr>
      <w:r w:rsidRPr="007458C4">
        <w:t>Trípode</w:t>
      </w:r>
    </w:p>
    <w:p w:rsidR="007458C4" w:rsidRPr="007458C4" w:rsidRDefault="007458C4" w:rsidP="00B74D0A">
      <w:pPr>
        <w:pStyle w:val="Lista1"/>
      </w:pPr>
      <w:r w:rsidRPr="007458C4">
        <w:t>Soporte universal</w:t>
      </w:r>
    </w:p>
    <w:p w:rsidR="007458C4" w:rsidRPr="007458C4" w:rsidRDefault="007458C4" w:rsidP="00B74D0A">
      <w:pPr>
        <w:pStyle w:val="Lista1"/>
      </w:pPr>
      <w:r w:rsidRPr="007458C4">
        <w:t>Nuez</w:t>
      </w:r>
    </w:p>
    <w:p w:rsidR="007458C4" w:rsidRPr="007458C4" w:rsidRDefault="007458C4" w:rsidP="00B74D0A">
      <w:pPr>
        <w:pStyle w:val="Lista1"/>
      </w:pPr>
      <w:r w:rsidRPr="007458C4">
        <w:t>Pinza</w:t>
      </w:r>
      <w:r w:rsidR="00B74D0A">
        <w:t xml:space="preserve"> de 3 dedos para refrigerante</w:t>
      </w:r>
    </w:p>
    <w:p w:rsidR="007458C4" w:rsidRPr="007458C4" w:rsidRDefault="007458C4" w:rsidP="00B74D0A">
      <w:pPr>
        <w:pStyle w:val="Lista1"/>
      </w:pPr>
      <w:r w:rsidRPr="007458C4">
        <w:t>Cinta adhesiva</w:t>
      </w:r>
    </w:p>
    <w:p w:rsidR="007458C4" w:rsidRPr="007458C4" w:rsidRDefault="007458C4" w:rsidP="00B74D0A">
      <w:pPr>
        <w:pStyle w:val="Lista1"/>
      </w:pPr>
      <w:r w:rsidRPr="007458C4">
        <w:t xml:space="preserve">Labdisc </w:t>
      </w:r>
    </w:p>
    <w:p w:rsidR="007458C4" w:rsidRDefault="007458C4" w:rsidP="00B74D0A">
      <w:pPr>
        <w:pStyle w:val="Lista1"/>
      </w:pPr>
      <w:r>
        <w:t>Sensor de temperatura externa</w:t>
      </w:r>
    </w:p>
    <w:p w:rsidR="00B74D0A" w:rsidRDefault="007458C4" w:rsidP="00B74D0A">
      <w:pPr>
        <w:pStyle w:val="Lista1"/>
      </w:pPr>
      <w:r w:rsidRPr="007458C4">
        <w:t>Cable conector USB</w:t>
      </w:r>
    </w:p>
    <w:p w:rsidR="007458C4" w:rsidRPr="007A6937" w:rsidRDefault="00B74D0A" w:rsidP="00B74D0A">
      <w:pPr>
        <w:pStyle w:val="Figura1"/>
      </w:pPr>
      <w:r w:rsidRPr="00832A2E">
        <w:drawing>
          <wp:inline distT="0" distB="0" distL="0" distR="0" wp14:anchorId="095F03BD" wp14:editId="1D1F0F5A">
            <wp:extent cx="1602000" cy="907200"/>
            <wp:effectExtent l="0" t="0" r="0" b="7620"/>
            <wp:docPr id="208" name="Imagen 208" descr="sensor 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or temperatu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2000" cy="907200"/>
                    </a:xfrm>
                    <a:prstGeom prst="rect">
                      <a:avLst/>
                    </a:prstGeom>
                    <a:noFill/>
                    <a:ln>
                      <a:noFill/>
                    </a:ln>
                  </pic:spPr>
                </pic:pic>
              </a:graphicData>
            </a:graphic>
          </wp:inline>
        </w:drawing>
      </w:r>
      <w:r w:rsidRPr="00832A2E">
        <w:drawing>
          <wp:inline distT="0" distB="0" distL="0" distR="0" wp14:anchorId="31B0F912" wp14:editId="6D4FFE14">
            <wp:extent cx="1663200" cy="2152800"/>
            <wp:effectExtent l="0" t="0" r="0" b="0"/>
            <wp:docPr id="207"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663200" cy="2152800"/>
                    </a:xfrm>
                    <a:prstGeom prst="rect">
                      <a:avLst/>
                    </a:prstGeom>
                    <a:ln/>
                  </pic:spPr>
                </pic:pic>
              </a:graphicData>
            </a:graphic>
          </wp:inline>
        </w:drawing>
      </w:r>
    </w:p>
    <w:p w:rsidR="00774A1D" w:rsidRPr="006931EF" w:rsidRDefault="00774A1D" w:rsidP="00B74D0A">
      <w:pPr>
        <w:pStyle w:val="Ttulo3"/>
      </w:pPr>
      <w:r w:rsidRPr="006931EF">
        <w:t xml:space="preserve">Configuración del </w:t>
      </w:r>
      <w:proofErr w:type="spellStart"/>
      <w:r w:rsidRPr="006931EF">
        <w:t>Labdisc</w:t>
      </w:r>
      <w:proofErr w:type="spellEnd"/>
      <w:r w:rsidRPr="006931EF">
        <w:t>:</w:t>
      </w:r>
    </w:p>
    <w:p w:rsidR="001B5721" w:rsidRDefault="00532D0C" w:rsidP="00B74D0A">
      <w:pPr>
        <w:pStyle w:val="Numerado1"/>
      </w:pPr>
      <w:r w:rsidRPr="006931EF">
        <w:t>Lo primero que har</w:t>
      </w:r>
      <w:r w:rsidR="001B5721" w:rsidRPr="006931EF">
        <w:t xml:space="preserve">án los estudiantes </w:t>
      </w:r>
      <w:r w:rsidRPr="006931EF">
        <w:t>es configurar el dispositivo Labdisc para</w:t>
      </w:r>
      <w:r w:rsidR="00834EA9">
        <w:t xml:space="preserve"> realizar las mediciones con el</w:t>
      </w:r>
      <w:r w:rsidR="009F545D">
        <w:t xml:space="preserve"> sensor</w:t>
      </w:r>
      <w:r w:rsidRPr="006931EF">
        <w:t xml:space="preserve"> de temperatura </w:t>
      </w:r>
      <w:r w:rsidR="009F545D">
        <w:t>externa.</w:t>
      </w:r>
    </w:p>
    <w:p w:rsidR="009B218C" w:rsidRDefault="00532D0C" w:rsidP="00B74D0A">
      <w:pPr>
        <w:rPr>
          <w:lang w:val="es-AR"/>
        </w:rPr>
      </w:pPr>
      <w:r w:rsidRPr="006931EF">
        <w:rPr>
          <w:lang w:val="es-AR"/>
        </w:rPr>
        <w:t>Para ello realizar</w:t>
      </w:r>
      <w:r w:rsidR="001B5721" w:rsidRPr="006931EF">
        <w:rPr>
          <w:lang w:val="es-AR"/>
        </w:rPr>
        <w:t>án los siguientes pasos:</w:t>
      </w:r>
      <w:r w:rsidR="009B218C" w:rsidRPr="006931EF">
        <w:rPr>
          <w:lang w:val="es-AR"/>
        </w:rPr>
        <w:t xml:space="preserve"> </w:t>
      </w:r>
    </w:p>
    <w:p w:rsidR="009B218C" w:rsidRPr="009E316F" w:rsidRDefault="009B218C" w:rsidP="00CB6BD7">
      <w:pPr>
        <w:pStyle w:val="Numerado1"/>
        <w:numPr>
          <w:ilvl w:val="0"/>
          <w:numId w:val="2"/>
        </w:numPr>
      </w:pPr>
      <w:r w:rsidRPr="009E316F">
        <w:t>Abrir el software GlobiLab</w:t>
      </w:r>
    </w:p>
    <w:p w:rsidR="0053364F" w:rsidRPr="009E316F" w:rsidRDefault="009B218C" w:rsidP="00CB6BD7">
      <w:pPr>
        <w:pStyle w:val="Numerado1"/>
        <w:numPr>
          <w:ilvl w:val="0"/>
          <w:numId w:val="2"/>
        </w:numPr>
      </w:pPr>
      <w:r w:rsidRPr="009E316F">
        <w:lastRenderedPageBreak/>
        <w:t>Conectar el Labdisc utilizando el cable conector USB y encenderlo utilizando la tecla On/Off</w:t>
      </w:r>
    </w:p>
    <w:p w:rsidR="009B218C" w:rsidRPr="006931EF" w:rsidRDefault="00B74D0A" w:rsidP="00B74D0A">
      <w:pPr>
        <w:pStyle w:val="Figura1"/>
        <w:rPr>
          <w:sz w:val="22"/>
          <w:szCs w:val="22"/>
          <w:lang w:val="es-AR"/>
        </w:rPr>
      </w:pPr>
      <w:r w:rsidRPr="006931EF">
        <w:rPr>
          <w:lang w:eastAsia="es-ES"/>
        </w:rPr>
        <w:drawing>
          <wp:inline distT="0" distB="0" distL="0" distR="0" wp14:anchorId="361AFD83" wp14:editId="447C53DF">
            <wp:extent cx="1800000" cy="1800000"/>
            <wp:effectExtent l="19050" t="19050" r="10160"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tonCentr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tx1"/>
                      </a:solidFill>
                    </a:ln>
                  </pic:spPr>
                </pic:pic>
              </a:graphicData>
            </a:graphic>
          </wp:inline>
        </w:drawing>
      </w:r>
    </w:p>
    <w:p w:rsidR="009F545D" w:rsidRPr="009E316F" w:rsidRDefault="009B218C" w:rsidP="00CB6BD7">
      <w:pPr>
        <w:pStyle w:val="Numerado1"/>
        <w:numPr>
          <w:ilvl w:val="0"/>
          <w:numId w:val="2"/>
        </w:numPr>
      </w:pPr>
      <w:r w:rsidRPr="009E316F">
        <w:t>Iniciar la configuración del Labdisc seleccionando el ícono Setup.</w:t>
      </w:r>
    </w:p>
    <w:p w:rsidR="009B218C" w:rsidRDefault="00B74D0A" w:rsidP="00B74D0A">
      <w:pPr>
        <w:pStyle w:val="Figura1"/>
        <w:rPr>
          <w:lang w:val="es-AR"/>
        </w:rPr>
      </w:pPr>
      <w:r w:rsidRPr="006931EF">
        <w:rPr>
          <w:lang w:eastAsia="es-ES"/>
        </w:rPr>
        <w:drawing>
          <wp:inline distT="0" distB="0" distL="0" distR="0" wp14:anchorId="6DE01066" wp14:editId="47E2197B">
            <wp:extent cx="608400" cy="590400"/>
            <wp:effectExtent l="0" t="0" r="127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figurarLabdisc.png"/>
                    <pic:cNvPicPr/>
                  </pic:nvPicPr>
                  <pic:blipFill>
                    <a:blip r:embed="rId15">
                      <a:extLst>
                        <a:ext uri="{28A0092B-C50C-407E-A947-70E740481C1C}">
                          <a14:useLocalDpi xmlns:a14="http://schemas.microsoft.com/office/drawing/2010/main" val="0"/>
                        </a:ext>
                      </a:extLst>
                    </a:blip>
                    <a:stretch>
                      <a:fillRect/>
                    </a:stretch>
                  </pic:blipFill>
                  <pic:spPr>
                    <a:xfrm>
                      <a:off x="0" y="0"/>
                      <a:ext cx="608400" cy="590400"/>
                    </a:xfrm>
                    <a:prstGeom prst="rect">
                      <a:avLst/>
                    </a:prstGeom>
                  </pic:spPr>
                </pic:pic>
              </a:graphicData>
            </a:graphic>
          </wp:inline>
        </w:drawing>
      </w:r>
    </w:p>
    <w:p w:rsidR="00F81AE3" w:rsidRPr="009E316F" w:rsidRDefault="00532D0C" w:rsidP="00CB6BD7">
      <w:pPr>
        <w:pStyle w:val="Numerado1"/>
        <w:numPr>
          <w:ilvl w:val="0"/>
          <w:numId w:val="2"/>
        </w:numPr>
      </w:pPr>
      <w:r w:rsidRPr="009E316F">
        <w:t>Se abrirá una caja de diálogo que permitirá seleccionar o retirar sensores,  configurar la tasa de muestreo (el número de muestras por unidad de tiempo), que en este caso será de una por segundo (1/Sec) y la cantidad de muestras que se tomarán en el siguiente registro de datos, en nuestro caso serán 10000.</w:t>
      </w:r>
    </w:p>
    <w:p w:rsidR="0053364F" w:rsidRDefault="00532D0C" w:rsidP="00B74D0A">
      <w:pPr>
        <w:pStyle w:val="Figura1"/>
        <w:rPr>
          <w:noProof w:val="0"/>
          <w:lang w:val="es-AR"/>
        </w:rPr>
      </w:pPr>
      <w:r w:rsidRPr="006931EF">
        <w:t xml:space="preserve">  </w:t>
      </w:r>
      <w:r w:rsidR="00B74D0A" w:rsidRPr="006931EF">
        <w:rPr>
          <w:lang w:eastAsia="es-ES"/>
        </w:rPr>
        <w:drawing>
          <wp:inline distT="0" distB="0" distL="0" distR="0" wp14:anchorId="6E4CC287" wp14:editId="11CFB878">
            <wp:extent cx="2030400" cy="2026800"/>
            <wp:effectExtent l="19050" t="19050" r="2730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9699.JPG"/>
                    <pic:cNvPicPr/>
                  </pic:nvPicPr>
                  <pic:blipFill rotWithShape="1">
                    <a:blip r:embed="rId16" cstate="print">
                      <a:extLst>
                        <a:ext uri="{28A0092B-C50C-407E-A947-70E740481C1C}">
                          <a14:useLocalDpi xmlns:a14="http://schemas.microsoft.com/office/drawing/2010/main" val="0"/>
                        </a:ext>
                      </a:extLst>
                    </a:blip>
                    <a:srcRect l="26159" t="1640"/>
                    <a:stretch/>
                  </pic:blipFill>
                  <pic:spPr bwMode="auto">
                    <a:xfrm>
                      <a:off x="0" y="0"/>
                      <a:ext cx="2030400" cy="2026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2B66" w:rsidRPr="006931EF" w:rsidRDefault="00EF2B66" w:rsidP="00F81AE3">
      <w:pPr>
        <w:pStyle w:val="Numerado1"/>
        <w:ind w:left="1080" w:firstLine="0"/>
        <w:rPr>
          <w:sz w:val="22"/>
          <w:szCs w:val="22"/>
        </w:rPr>
      </w:pPr>
    </w:p>
    <w:p w:rsidR="009F545D" w:rsidRDefault="006B3A9B" w:rsidP="00CB6BD7">
      <w:pPr>
        <w:pStyle w:val="Numerado1"/>
        <w:numPr>
          <w:ilvl w:val="0"/>
          <w:numId w:val="2"/>
        </w:numPr>
      </w:pPr>
      <w:r w:rsidRPr="006931EF">
        <w:t xml:space="preserve">Seleccionar </w:t>
      </w:r>
      <w:r w:rsidR="009F545D">
        <w:t>el sensor de temperatura externa.</w:t>
      </w:r>
    </w:p>
    <w:p w:rsidR="0053364F" w:rsidRDefault="00B74D0A" w:rsidP="00B74D0A">
      <w:pPr>
        <w:pStyle w:val="Figura1"/>
        <w:rPr>
          <w:lang w:val="es-AR"/>
        </w:rPr>
      </w:pPr>
      <w:r>
        <w:rPr>
          <w:lang w:eastAsia="es-ES"/>
        </w:rPr>
        <w:lastRenderedPageBreak/>
        <w:drawing>
          <wp:inline distT="0" distB="0" distL="0" distR="0" wp14:anchorId="39D8EABC" wp14:editId="51B1F661">
            <wp:extent cx="2365200" cy="2847600"/>
            <wp:effectExtent l="19050" t="19050" r="16510" b="1016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ensor seleccion temperatura ext.jpg"/>
                    <pic:cNvPicPr/>
                  </pic:nvPicPr>
                  <pic:blipFill>
                    <a:blip r:embed="rId17">
                      <a:extLst>
                        <a:ext uri="{28A0092B-C50C-407E-A947-70E740481C1C}">
                          <a14:useLocalDpi xmlns:a14="http://schemas.microsoft.com/office/drawing/2010/main" val="0"/>
                        </a:ext>
                      </a:extLst>
                    </a:blip>
                    <a:stretch>
                      <a:fillRect/>
                    </a:stretch>
                  </pic:blipFill>
                  <pic:spPr>
                    <a:xfrm>
                      <a:off x="0" y="0"/>
                      <a:ext cx="2365200" cy="2847600"/>
                    </a:xfrm>
                    <a:prstGeom prst="rect">
                      <a:avLst/>
                    </a:prstGeom>
                    <a:ln>
                      <a:solidFill>
                        <a:schemeClr val="tx1"/>
                      </a:solidFill>
                    </a:ln>
                  </pic:spPr>
                </pic:pic>
              </a:graphicData>
            </a:graphic>
          </wp:inline>
        </w:drawing>
      </w:r>
    </w:p>
    <w:p w:rsidR="00164DE3" w:rsidRPr="009E316F" w:rsidRDefault="00164DE3" w:rsidP="00CB6BD7">
      <w:pPr>
        <w:pStyle w:val="Numerado1"/>
        <w:numPr>
          <w:ilvl w:val="0"/>
          <w:numId w:val="2"/>
        </w:numPr>
      </w:pPr>
      <w:r w:rsidRPr="009E316F">
        <w:t xml:space="preserve">Una vez realizada la configuración del sensor, es posible iniciar las mediciones oprimiendo el botón Correr. </w:t>
      </w:r>
    </w:p>
    <w:p w:rsidR="00164DE3" w:rsidRPr="006931EF" w:rsidRDefault="00B74D0A" w:rsidP="00B74D0A">
      <w:pPr>
        <w:pStyle w:val="Figura1"/>
        <w:rPr>
          <w:lang w:val="es-AR"/>
        </w:rPr>
      </w:pPr>
      <w:r w:rsidRPr="006931EF">
        <w:rPr>
          <w:lang w:eastAsia="es-ES"/>
        </w:rPr>
        <w:drawing>
          <wp:inline distT="0" distB="0" distL="0" distR="0" wp14:anchorId="2CC691F6" wp14:editId="58DA4BC7">
            <wp:extent cx="428400" cy="586800"/>
            <wp:effectExtent l="0" t="0" r="0" b="381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Correr.png"/>
                    <pic:cNvPicPr/>
                  </pic:nvPicPr>
                  <pic:blipFill>
                    <a:blip r:embed="rId18">
                      <a:extLst>
                        <a:ext uri="{28A0092B-C50C-407E-A947-70E740481C1C}">
                          <a14:useLocalDpi xmlns:a14="http://schemas.microsoft.com/office/drawing/2010/main" val="0"/>
                        </a:ext>
                      </a:extLst>
                    </a:blip>
                    <a:stretch>
                      <a:fillRect/>
                    </a:stretch>
                  </pic:blipFill>
                  <pic:spPr>
                    <a:xfrm>
                      <a:off x="0" y="0"/>
                      <a:ext cx="428400" cy="586800"/>
                    </a:xfrm>
                    <a:prstGeom prst="rect">
                      <a:avLst/>
                    </a:prstGeom>
                  </pic:spPr>
                </pic:pic>
              </a:graphicData>
            </a:graphic>
          </wp:inline>
        </w:drawing>
      </w:r>
    </w:p>
    <w:p w:rsidR="00164DE3" w:rsidRPr="004B528B" w:rsidRDefault="00164DE3" w:rsidP="00CB6BD7">
      <w:pPr>
        <w:pStyle w:val="Numerado1"/>
        <w:numPr>
          <w:ilvl w:val="0"/>
          <w:numId w:val="2"/>
        </w:numPr>
      </w:pPr>
      <w:r w:rsidRPr="004B528B">
        <w:t xml:space="preserve">Cada vez que se desee registrar un dato se debe presionar el botón de selección (Scroll) del Labdisc. </w:t>
      </w:r>
    </w:p>
    <w:p w:rsidR="00164DE3" w:rsidRPr="006931EF" w:rsidRDefault="00B74D0A" w:rsidP="00B74D0A">
      <w:pPr>
        <w:pStyle w:val="Figura1"/>
        <w:rPr>
          <w:lang w:eastAsia="es-ES"/>
        </w:rPr>
      </w:pPr>
      <w:r w:rsidRPr="006931EF">
        <w:rPr>
          <w:lang w:eastAsia="es-ES"/>
        </w:rPr>
        <w:drawing>
          <wp:inline distT="0" distB="0" distL="0" distR="0" wp14:anchorId="4C6E807B" wp14:editId="4643C24E">
            <wp:extent cx="1540800" cy="1540800"/>
            <wp:effectExtent l="19050" t="19050" r="21590" b="2159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tonDerech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a:ln>
                      <a:solidFill>
                        <a:schemeClr val="tx1"/>
                      </a:solidFill>
                    </a:ln>
                  </pic:spPr>
                </pic:pic>
              </a:graphicData>
            </a:graphic>
          </wp:inline>
        </w:drawing>
      </w:r>
    </w:p>
    <w:p w:rsidR="00164DE3" w:rsidRPr="004B528B" w:rsidRDefault="00164DE3" w:rsidP="00CB6BD7">
      <w:pPr>
        <w:pStyle w:val="Numerado1"/>
        <w:numPr>
          <w:ilvl w:val="0"/>
          <w:numId w:val="2"/>
        </w:numPr>
      </w:pPr>
      <w:r w:rsidRPr="004B528B">
        <w:t xml:space="preserve">Cuando finalicen las mediciones, se debe detener el dispositivo Labdisc oprimiendo el botón Parar del programa. </w:t>
      </w:r>
    </w:p>
    <w:p w:rsidR="00164DE3" w:rsidRPr="006931EF" w:rsidRDefault="00B74D0A" w:rsidP="00B74D0A">
      <w:pPr>
        <w:pStyle w:val="Figura1"/>
        <w:rPr>
          <w:lang w:val="es-AR"/>
        </w:rPr>
      </w:pPr>
      <w:r w:rsidRPr="006931EF">
        <w:rPr>
          <w:lang w:eastAsia="es-ES"/>
        </w:rPr>
        <w:lastRenderedPageBreak/>
        <w:drawing>
          <wp:inline distT="0" distB="0" distL="0" distR="0" wp14:anchorId="0A2585FD" wp14:editId="5C91E445">
            <wp:extent cx="540000" cy="57600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Parar.png"/>
                    <pic:cNvPicPr/>
                  </pic:nvPicPr>
                  <pic:blipFill>
                    <a:blip r:embed="rId20">
                      <a:extLst>
                        <a:ext uri="{28A0092B-C50C-407E-A947-70E740481C1C}">
                          <a14:useLocalDpi xmlns:a14="http://schemas.microsoft.com/office/drawing/2010/main" val="0"/>
                        </a:ext>
                      </a:extLst>
                    </a:blip>
                    <a:stretch>
                      <a:fillRect/>
                    </a:stretch>
                  </pic:blipFill>
                  <pic:spPr>
                    <a:xfrm>
                      <a:off x="0" y="0"/>
                      <a:ext cx="540000" cy="576000"/>
                    </a:xfrm>
                    <a:prstGeom prst="rect">
                      <a:avLst/>
                    </a:prstGeom>
                  </pic:spPr>
                </pic:pic>
              </a:graphicData>
            </a:graphic>
          </wp:inline>
        </w:drawing>
      </w:r>
    </w:p>
    <w:p w:rsidR="00164DE3" w:rsidRPr="006931EF" w:rsidRDefault="00164DE3" w:rsidP="00164DE3">
      <w:pPr>
        <w:pStyle w:val="Cuadro1"/>
        <w:rPr>
          <w:sz w:val="22"/>
          <w:szCs w:val="22"/>
          <w:lang w:val="es-AR"/>
        </w:rPr>
      </w:pPr>
      <w:r w:rsidRPr="006931EF">
        <w:rPr>
          <w:sz w:val="22"/>
          <w:szCs w:val="22"/>
          <w:lang w:val="es-AR"/>
        </w:rPr>
        <w:t>NOTA: Si bien la configuración anterior nos guía para la toma de muestras en conexión directa con una computadora, el dispositivo Labdisc posee un visor, una memoria y una batería , que posibilitan, además, la recolección de datos en forma independiente, sin tener que estar conectado a otro equipo.</w:t>
      </w:r>
    </w:p>
    <w:p w:rsidR="00164DE3" w:rsidRPr="006931EF" w:rsidRDefault="009F545D" w:rsidP="004B528B">
      <w:pPr>
        <w:pStyle w:val="Ttulo3"/>
      </w:pPr>
      <w:bookmarkStart w:id="1" w:name="_Hlk480220308"/>
      <w:r>
        <w:t>Preparación previa:</w:t>
      </w:r>
    </w:p>
    <w:p w:rsidR="009F545D" w:rsidRPr="000B20CB" w:rsidRDefault="009F545D" w:rsidP="00CB6BD7">
      <w:pPr>
        <w:pStyle w:val="Prrafodelista"/>
        <w:numPr>
          <w:ilvl w:val="0"/>
          <w:numId w:val="4"/>
        </w:numPr>
        <w:rPr>
          <w:lang w:val="es-AR"/>
        </w:rPr>
      </w:pPr>
      <w:r w:rsidRPr="000B20CB">
        <w:rPr>
          <w:lang w:val="es-AR"/>
        </w:rPr>
        <w:t xml:space="preserve">Colocar 150 ml de agua en el vaso precipitado. </w:t>
      </w:r>
    </w:p>
    <w:p w:rsidR="009F545D" w:rsidRPr="000B20CB" w:rsidRDefault="009F545D" w:rsidP="00CB6BD7">
      <w:pPr>
        <w:pStyle w:val="Prrafodelista"/>
        <w:numPr>
          <w:ilvl w:val="0"/>
          <w:numId w:val="4"/>
        </w:numPr>
        <w:rPr>
          <w:lang w:val="es-AR"/>
        </w:rPr>
      </w:pPr>
      <w:r w:rsidRPr="000B20CB">
        <w:rPr>
          <w:lang w:val="es-AR"/>
        </w:rPr>
        <w:t>Introducir el sensor de temperatura externa en el vaso con agua y fíjarlo con cinta adhesiva, de modo que quede paralelo a las paredes del vaso, tal como se observa en la imagen.</w:t>
      </w:r>
    </w:p>
    <w:p w:rsidR="0088309F" w:rsidRDefault="004B528B" w:rsidP="004B528B">
      <w:pPr>
        <w:pStyle w:val="Figura1"/>
        <w:rPr>
          <w:sz w:val="22"/>
          <w:szCs w:val="22"/>
        </w:rPr>
      </w:pPr>
      <w:r>
        <w:rPr>
          <w:lang w:eastAsia="es-ES"/>
        </w:rPr>
        <w:drawing>
          <wp:inline distT="0" distB="0" distL="0" distR="0" wp14:anchorId="6A1BF1A9" wp14:editId="4D12DA87">
            <wp:extent cx="2383200" cy="1677600"/>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vaso y sensor.jpg"/>
                    <pic:cNvPicPr/>
                  </pic:nvPicPr>
                  <pic:blipFill rotWithShape="1">
                    <a:blip r:embed="rId21">
                      <a:extLst>
                        <a:ext uri="{28A0092B-C50C-407E-A947-70E740481C1C}">
                          <a14:useLocalDpi xmlns:a14="http://schemas.microsoft.com/office/drawing/2010/main" val="0"/>
                        </a:ext>
                      </a:extLst>
                    </a:blip>
                    <a:srcRect r="6647"/>
                    <a:stretch/>
                  </pic:blipFill>
                  <pic:spPr bwMode="auto">
                    <a:xfrm>
                      <a:off x="0" y="0"/>
                      <a:ext cx="2383200" cy="1677600"/>
                    </a:xfrm>
                    <a:prstGeom prst="rect">
                      <a:avLst/>
                    </a:prstGeom>
                    <a:ln>
                      <a:noFill/>
                    </a:ln>
                    <a:extLst>
                      <a:ext uri="{53640926-AAD7-44D8-BBD7-CCE9431645EC}">
                        <a14:shadowObscured xmlns:a14="http://schemas.microsoft.com/office/drawing/2010/main"/>
                      </a:ext>
                    </a:extLst>
                  </pic:spPr>
                </pic:pic>
              </a:graphicData>
            </a:graphic>
          </wp:inline>
        </w:drawing>
      </w:r>
    </w:p>
    <w:p w:rsidR="003E28AE" w:rsidRPr="000B20CB" w:rsidRDefault="009F545D" w:rsidP="00CB6BD7">
      <w:pPr>
        <w:pStyle w:val="Prrafodelista"/>
        <w:numPr>
          <w:ilvl w:val="0"/>
          <w:numId w:val="4"/>
        </w:numPr>
        <w:rPr>
          <w:lang w:val="es-AR"/>
        </w:rPr>
      </w:pPr>
      <w:r w:rsidRPr="000B20CB">
        <w:rPr>
          <w:lang w:val="es-AR"/>
        </w:rPr>
        <w:t>Colocar el vaso con el sensor dentro del congelador y luego, cerrarlo procurando que el cable del termómetro no interfiera.</w:t>
      </w:r>
    </w:p>
    <w:p w:rsidR="0053364F" w:rsidRDefault="004B528B" w:rsidP="004B528B">
      <w:pPr>
        <w:pStyle w:val="Figura1"/>
        <w:rPr>
          <w:sz w:val="22"/>
          <w:szCs w:val="22"/>
        </w:rPr>
      </w:pPr>
      <w:r>
        <w:rPr>
          <w:lang w:eastAsia="es-ES"/>
        </w:rPr>
        <w:drawing>
          <wp:inline distT="0" distB="0" distL="0" distR="0" wp14:anchorId="561BC262" wp14:editId="01FD1C3F">
            <wp:extent cx="2818800" cy="1342800"/>
            <wp:effectExtent l="0" t="0" r="63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704" t="60163" r="50347" b="16176"/>
                    <a:stretch/>
                  </pic:blipFill>
                  <pic:spPr bwMode="auto">
                    <a:xfrm>
                      <a:off x="0" y="0"/>
                      <a:ext cx="2818800" cy="1342800"/>
                    </a:xfrm>
                    <a:prstGeom prst="rect">
                      <a:avLst/>
                    </a:prstGeom>
                    <a:ln>
                      <a:noFill/>
                    </a:ln>
                    <a:extLst>
                      <a:ext uri="{53640926-AAD7-44D8-BBD7-CCE9431645EC}">
                        <a14:shadowObscured xmlns:a14="http://schemas.microsoft.com/office/drawing/2010/main"/>
                      </a:ext>
                    </a:extLst>
                  </pic:spPr>
                </pic:pic>
              </a:graphicData>
            </a:graphic>
          </wp:inline>
        </w:drawing>
      </w:r>
    </w:p>
    <w:p w:rsidR="003E28AE" w:rsidRPr="000B20CB" w:rsidRDefault="003E28AE" w:rsidP="00CB6BD7">
      <w:pPr>
        <w:pStyle w:val="Prrafodelista"/>
        <w:numPr>
          <w:ilvl w:val="0"/>
          <w:numId w:val="4"/>
        </w:numPr>
        <w:rPr>
          <w:lang w:val="es-AR"/>
        </w:rPr>
      </w:pPr>
      <w:r w:rsidRPr="000B20CB">
        <w:rPr>
          <w:lang w:val="es-AR"/>
        </w:rPr>
        <w:t>Después de 24 horas, retir</w:t>
      </w:r>
      <w:r w:rsidR="00656CB9" w:rsidRPr="000B20CB">
        <w:rPr>
          <w:lang w:val="es-AR"/>
        </w:rPr>
        <w:t>ar</w:t>
      </w:r>
      <w:r w:rsidRPr="000B20CB">
        <w:rPr>
          <w:lang w:val="es-AR"/>
        </w:rPr>
        <w:t xml:space="preserve"> el vaso con el sensor del congelador.</w:t>
      </w:r>
    </w:p>
    <w:p w:rsidR="003E28AE" w:rsidRPr="000B20CB" w:rsidRDefault="00656CB9" w:rsidP="00CB6BD7">
      <w:pPr>
        <w:pStyle w:val="Prrafodelista"/>
        <w:numPr>
          <w:ilvl w:val="0"/>
          <w:numId w:val="4"/>
        </w:numPr>
        <w:rPr>
          <w:lang w:val="es-AR"/>
        </w:rPr>
      </w:pPr>
      <w:r w:rsidRPr="000B20CB">
        <w:rPr>
          <w:lang w:val="es-AR"/>
        </w:rPr>
        <w:t>Conectar el cable del sensor al Labdisc y armar el montaje como se muestra en la figura.</w:t>
      </w:r>
    </w:p>
    <w:p w:rsidR="00576560" w:rsidRPr="000B20CB" w:rsidRDefault="00576560" w:rsidP="004B528B">
      <w:pPr>
        <w:rPr>
          <w:lang w:val="es-AR"/>
        </w:rPr>
      </w:pPr>
      <w:r w:rsidRPr="000B20CB">
        <w:rPr>
          <w:lang w:val="es-AR"/>
        </w:rPr>
        <w:lastRenderedPageBreak/>
        <w:t xml:space="preserve">Es importante que los alumnos planteen hipótesis con respecto a lo que sucederá con la temperatura </w:t>
      </w:r>
      <w:r w:rsidRPr="007A6937">
        <w:rPr>
          <w:lang w:val="es-AR"/>
        </w:rPr>
        <w:t xml:space="preserve">mientras </w:t>
      </w:r>
      <w:r>
        <w:rPr>
          <w:lang w:val="es-AR"/>
        </w:rPr>
        <w:t>tienen lugar</w:t>
      </w:r>
      <w:r w:rsidRPr="007A6937">
        <w:rPr>
          <w:lang w:val="es-AR"/>
        </w:rPr>
        <w:t xml:space="preserve"> los </w:t>
      </w:r>
      <w:r>
        <w:rPr>
          <w:lang w:val="es-AR"/>
        </w:rPr>
        <w:t>cambios de estado del agua y tomen nota de ellas.</w:t>
      </w:r>
    </w:p>
    <w:p w:rsidR="009F545D" w:rsidRDefault="00656CB9" w:rsidP="004B528B">
      <w:pPr>
        <w:pStyle w:val="Figura1"/>
      </w:pPr>
      <w:r>
        <w:rPr>
          <w:lang w:eastAsia="es-ES"/>
        </w:rPr>
        <w:drawing>
          <wp:inline distT="0" distB="0" distL="0" distR="0">
            <wp:extent cx="5144400" cy="3996000"/>
            <wp:effectExtent l="0" t="0" r="0" b="508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estados dispositivo.jpg"/>
                    <pic:cNvPicPr/>
                  </pic:nvPicPr>
                  <pic:blipFill>
                    <a:blip r:embed="rId23">
                      <a:extLst>
                        <a:ext uri="{28A0092B-C50C-407E-A947-70E740481C1C}">
                          <a14:useLocalDpi xmlns:a14="http://schemas.microsoft.com/office/drawing/2010/main" val="0"/>
                        </a:ext>
                      </a:extLst>
                    </a:blip>
                    <a:stretch>
                      <a:fillRect/>
                    </a:stretch>
                  </pic:blipFill>
                  <pic:spPr>
                    <a:xfrm>
                      <a:off x="0" y="0"/>
                      <a:ext cx="5144400" cy="3996000"/>
                    </a:xfrm>
                    <a:prstGeom prst="rect">
                      <a:avLst/>
                    </a:prstGeom>
                  </pic:spPr>
                </pic:pic>
              </a:graphicData>
            </a:graphic>
          </wp:inline>
        </w:drawing>
      </w:r>
    </w:p>
    <w:p w:rsidR="00296411" w:rsidRPr="004B528B" w:rsidRDefault="00296411" w:rsidP="00CB6BD7">
      <w:pPr>
        <w:pStyle w:val="Prrafodelista"/>
        <w:numPr>
          <w:ilvl w:val="0"/>
          <w:numId w:val="4"/>
        </w:numPr>
      </w:pPr>
      <w:r w:rsidRPr="004B528B">
        <w:t>Comenzar la medición.</w:t>
      </w:r>
    </w:p>
    <w:p w:rsidR="0053364F" w:rsidRPr="000B20CB" w:rsidRDefault="00296411" w:rsidP="00CB6BD7">
      <w:pPr>
        <w:pStyle w:val="Prrafodelista"/>
        <w:numPr>
          <w:ilvl w:val="0"/>
          <w:numId w:val="4"/>
        </w:numPr>
        <w:rPr>
          <w:lang w:val="es-AR"/>
        </w:rPr>
      </w:pPr>
      <w:r w:rsidRPr="000B20CB">
        <w:rPr>
          <w:lang w:val="es-AR"/>
        </w:rPr>
        <w:t>Encender el mechero y esperara que el hielo se comience a derretirse, observando los cambios de temperatura que se registran con el Labdisc.</w:t>
      </w:r>
    </w:p>
    <w:p w:rsidR="00296411" w:rsidRPr="000B20CB" w:rsidRDefault="00296411" w:rsidP="00CB6BD7">
      <w:pPr>
        <w:pStyle w:val="Prrafodelista"/>
        <w:numPr>
          <w:ilvl w:val="0"/>
          <w:numId w:val="4"/>
        </w:numPr>
        <w:rPr>
          <w:lang w:val="es-AR"/>
        </w:rPr>
      </w:pPr>
      <w:r w:rsidRPr="000B20CB">
        <w:rPr>
          <w:lang w:val="es-AR"/>
        </w:rPr>
        <w:t>Es importante prestar especial atención a que el sensor no se salga del vaso y no toque las paredes ni la base de éste.</w:t>
      </w:r>
    </w:p>
    <w:p w:rsidR="00BB2C98" w:rsidRPr="000B20CB" w:rsidRDefault="00296411" w:rsidP="00CB6BD7">
      <w:pPr>
        <w:pStyle w:val="Prrafodelista"/>
        <w:numPr>
          <w:ilvl w:val="0"/>
          <w:numId w:val="4"/>
        </w:numPr>
        <w:rPr>
          <w:lang w:val="es-AR"/>
        </w:rPr>
      </w:pPr>
      <w:r w:rsidRPr="000B20CB">
        <w:rPr>
          <w:lang w:val="es-AR"/>
        </w:rPr>
        <w:t>D</w:t>
      </w:r>
      <w:r w:rsidR="00BB2C98" w:rsidRPr="000B20CB">
        <w:rPr>
          <w:lang w:val="es-AR"/>
        </w:rPr>
        <w:t>espués de que el agua alcance su punto de ebullición</w:t>
      </w:r>
      <w:r w:rsidRPr="000B20CB">
        <w:rPr>
          <w:lang w:val="es-AR"/>
        </w:rPr>
        <w:t>, esper</w:t>
      </w:r>
      <w:r w:rsidR="00BB2C98" w:rsidRPr="000B20CB">
        <w:rPr>
          <w:lang w:val="es-AR"/>
        </w:rPr>
        <w:t>ar</w:t>
      </w:r>
      <w:r w:rsidRPr="000B20CB">
        <w:rPr>
          <w:lang w:val="es-AR"/>
        </w:rPr>
        <w:t xml:space="preserve"> 5 minutos.</w:t>
      </w:r>
    </w:p>
    <w:p w:rsidR="00656CB9" w:rsidRPr="000B20CB" w:rsidRDefault="00BB2C98" w:rsidP="00CB6BD7">
      <w:pPr>
        <w:pStyle w:val="Prrafodelista"/>
        <w:numPr>
          <w:ilvl w:val="0"/>
          <w:numId w:val="4"/>
        </w:numPr>
        <w:rPr>
          <w:lang w:val="es-AR"/>
        </w:rPr>
      </w:pPr>
      <w:r w:rsidRPr="000B20CB">
        <w:rPr>
          <w:lang w:val="es-AR"/>
        </w:rPr>
        <w:t>P</w:t>
      </w:r>
      <w:r w:rsidR="00296411" w:rsidRPr="000B20CB">
        <w:rPr>
          <w:lang w:val="es-AR"/>
        </w:rPr>
        <w:t>asados los 5 minutos, deten</w:t>
      </w:r>
      <w:r w:rsidRPr="000B20CB">
        <w:rPr>
          <w:lang w:val="es-AR"/>
        </w:rPr>
        <w:t>er</w:t>
      </w:r>
      <w:r w:rsidR="00296411" w:rsidRPr="000B20CB">
        <w:rPr>
          <w:lang w:val="es-AR"/>
        </w:rPr>
        <w:t xml:space="preserve"> la medición.</w:t>
      </w:r>
    </w:p>
    <w:p w:rsidR="00B32D37" w:rsidRPr="00B32D37" w:rsidRDefault="00B32D37" w:rsidP="004B528B">
      <w:pPr>
        <w:pStyle w:val="Ttulo3"/>
      </w:pPr>
      <w:r w:rsidRPr="00B32D37">
        <w:lastRenderedPageBreak/>
        <w:t>Analizando los datos obtenidos</w:t>
      </w:r>
    </w:p>
    <w:p w:rsidR="00B32D37" w:rsidRPr="000B20CB" w:rsidRDefault="00B32D37" w:rsidP="004B528B">
      <w:pPr>
        <w:rPr>
          <w:lang w:val="es-AR"/>
        </w:rPr>
      </w:pPr>
      <w:r w:rsidRPr="000B20CB">
        <w:rPr>
          <w:lang w:val="es-AR"/>
        </w:rPr>
        <w:t>Para analizar los datos que hemos obtenido a través de la experimentación debemos realizar los siguientes pasos:</w:t>
      </w:r>
    </w:p>
    <w:p w:rsidR="00B32D37" w:rsidRPr="00B32D37" w:rsidRDefault="00B32D37" w:rsidP="00CB6BD7">
      <w:pPr>
        <w:pStyle w:val="Prrafodelista"/>
        <w:numPr>
          <w:ilvl w:val="0"/>
          <w:numId w:val="5"/>
        </w:numPr>
      </w:pPr>
      <w:proofErr w:type="spellStart"/>
      <w:r w:rsidRPr="00B32D37">
        <w:t>Abrir</w:t>
      </w:r>
      <w:proofErr w:type="spellEnd"/>
      <w:r w:rsidRPr="00B32D37">
        <w:t xml:space="preserve"> el software </w:t>
      </w:r>
      <w:proofErr w:type="spellStart"/>
      <w:r w:rsidRPr="00B32D37">
        <w:t>GlobiLab</w:t>
      </w:r>
      <w:proofErr w:type="spellEnd"/>
      <w:r w:rsidRPr="00B32D37">
        <w:t>.</w:t>
      </w:r>
    </w:p>
    <w:p w:rsidR="00B32D37" w:rsidRPr="000B20CB" w:rsidRDefault="00B32D37" w:rsidP="00CB6BD7">
      <w:pPr>
        <w:pStyle w:val="Prrafodelista"/>
        <w:numPr>
          <w:ilvl w:val="0"/>
          <w:numId w:val="5"/>
        </w:numPr>
        <w:rPr>
          <w:lang w:val="es-AR"/>
        </w:rPr>
      </w:pPr>
      <w:r w:rsidRPr="000B20CB">
        <w:rPr>
          <w:lang w:val="es-AR"/>
        </w:rPr>
        <w:t>Conectar el dispositivo Labdisc a la computadora mediante el cable de conexión USB o el canal de comunicación Bluetooth.</w:t>
      </w:r>
    </w:p>
    <w:p w:rsidR="00B32D37" w:rsidRPr="000B20CB" w:rsidRDefault="00B32D37" w:rsidP="00CB6BD7">
      <w:pPr>
        <w:pStyle w:val="Prrafodelista"/>
        <w:numPr>
          <w:ilvl w:val="0"/>
          <w:numId w:val="5"/>
        </w:numPr>
        <w:rPr>
          <w:lang w:val="es-AR"/>
        </w:rPr>
      </w:pPr>
      <w:r w:rsidRPr="000B20CB">
        <w:rPr>
          <w:lang w:val="es-AR"/>
        </w:rPr>
        <w:t xml:space="preserve">En el menú superior, presionar el botón </w:t>
      </w:r>
      <w:r w:rsidRPr="00D52B30">
        <w:rPr>
          <w:rFonts w:asciiTheme="majorHAnsi" w:hAnsiTheme="majorHAnsi" w:cstheme="majorHAnsi"/>
          <w:noProof/>
          <w:lang w:eastAsia="es-ES"/>
        </w:rPr>
        <w:drawing>
          <wp:inline distT="114300" distB="114300" distL="114300" distR="114300" wp14:anchorId="3B0EFDB0" wp14:editId="49271B49">
            <wp:extent cx="359033" cy="314154"/>
            <wp:effectExtent l="0" t="0" r="0" b="0"/>
            <wp:docPr id="2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59033" cy="314154"/>
                    </a:xfrm>
                    <a:prstGeom prst="rect">
                      <a:avLst/>
                    </a:prstGeom>
                    <a:ln/>
                  </pic:spPr>
                </pic:pic>
              </a:graphicData>
            </a:graphic>
          </wp:inline>
        </w:drawing>
      </w:r>
      <w:r w:rsidRPr="000B20CB">
        <w:rPr>
          <w:lang w:val="es-AR"/>
        </w:rPr>
        <w:t xml:space="preserve"> y seleccionar la </w:t>
      </w:r>
      <w:proofErr w:type="gramStart"/>
      <w:r w:rsidRPr="000B20CB">
        <w:rPr>
          <w:lang w:val="es-AR"/>
        </w:rPr>
        <w:t>opción  que</w:t>
      </w:r>
      <w:proofErr w:type="gramEnd"/>
      <w:r w:rsidRPr="000B20CB">
        <w:rPr>
          <w:lang w:val="es-AR"/>
        </w:rPr>
        <w:t xml:space="preserve"> nos permitirá descargar el último experimento desarrollado.</w:t>
      </w:r>
    </w:p>
    <w:p w:rsidR="00561871" w:rsidRPr="000B20CB" w:rsidRDefault="00561871" w:rsidP="00CB6BD7">
      <w:pPr>
        <w:pStyle w:val="Prrafodelista"/>
        <w:numPr>
          <w:ilvl w:val="0"/>
          <w:numId w:val="5"/>
        </w:numPr>
        <w:rPr>
          <w:lang w:val="es-AR"/>
        </w:rPr>
      </w:pPr>
      <w:r w:rsidRPr="000B20CB">
        <w:rPr>
          <w:lang w:val="es-AR"/>
        </w:rPr>
        <w:t>Se observará un gráfico similar al de la figura.</w:t>
      </w:r>
    </w:p>
    <w:p w:rsidR="00B32D37" w:rsidRPr="000B20CB" w:rsidRDefault="00561871" w:rsidP="00CB6BD7">
      <w:pPr>
        <w:pStyle w:val="Prrafodelista"/>
        <w:numPr>
          <w:ilvl w:val="0"/>
          <w:numId w:val="5"/>
        </w:numPr>
        <w:rPr>
          <w:lang w:val="es-AR"/>
        </w:rPr>
      </w:pPr>
      <w:r w:rsidRPr="000B20CB">
        <w:rPr>
          <w:lang w:val="es-AR"/>
        </w:rPr>
        <w:t xml:space="preserve">Colocar notas en el gráfico especificando el punto de fusión y ebullición del agua. </w:t>
      </w:r>
    </w:p>
    <w:p w:rsidR="00561871" w:rsidRPr="000B20CB" w:rsidRDefault="00561871" w:rsidP="00CB6BD7">
      <w:pPr>
        <w:pStyle w:val="Prrafodelista"/>
        <w:numPr>
          <w:ilvl w:val="0"/>
          <w:numId w:val="5"/>
        </w:numPr>
        <w:rPr>
          <w:lang w:val="es-AR"/>
        </w:rPr>
      </w:pPr>
      <w:r w:rsidRPr="000B20CB">
        <w:rPr>
          <w:lang w:val="es-AR"/>
        </w:rPr>
        <w:t>Seleccionar puntos dentro del gráfico y elegir valores representativos.</w:t>
      </w:r>
    </w:p>
    <w:p w:rsidR="00561871" w:rsidRDefault="00561871" w:rsidP="004B528B">
      <w:pPr>
        <w:pStyle w:val="Figura1"/>
      </w:pPr>
      <w:r>
        <w:rPr>
          <w:lang w:eastAsia="es-ES"/>
        </w:rPr>
        <w:drawing>
          <wp:inline distT="0" distB="0" distL="0" distR="0">
            <wp:extent cx="5943600" cy="387223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co fase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872230"/>
                    </a:xfrm>
                    <a:prstGeom prst="rect">
                      <a:avLst/>
                    </a:prstGeom>
                  </pic:spPr>
                </pic:pic>
              </a:graphicData>
            </a:graphic>
          </wp:inline>
        </w:drawing>
      </w:r>
    </w:p>
    <w:p w:rsidR="00561871" w:rsidRPr="00B32D37" w:rsidRDefault="00561871" w:rsidP="00561871">
      <w:pPr>
        <w:pStyle w:val="Numerado1"/>
        <w:ind w:left="924"/>
        <w:rPr>
          <w:sz w:val="22"/>
          <w:szCs w:val="22"/>
        </w:rPr>
      </w:pPr>
    </w:p>
    <w:p w:rsidR="00B32D37" w:rsidRDefault="00B32D37" w:rsidP="00561871">
      <w:pPr>
        <w:pStyle w:val="Numerado1"/>
        <w:rPr>
          <w:sz w:val="22"/>
          <w:szCs w:val="22"/>
        </w:rPr>
      </w:pPr>
    </w:p>
    <w:p w:rsidR="00B32D37" w:rsidRDefault="00B32D37" w:rsidP="00B32D37">
      <w:pPr>
        <w:pStyle w:val="Numerado1"/>
        <w:ind w:left="924"/>
        <w:rPr>
          <w:sz w:val="22"/>
          <w:szCs w:val="22"/>
        </w:rPr>
      </w:pPr>
    </w:p>
    <w:bookmarkEnd w:id="1"/>
    <w:p w:rsidR="00A205F4" w:rsidRPr="000B20CB" w:rsidRDefault="00A205F4" w:rsidP="004B528B">
      <w:pPr>
        <w:rPr>
          <w:lang w:val="es-AR"/>
        </w:rPr>
      </w:pPr>
      <w:r w:rsidRPr="000B20CB">
        <w:rPr>
          <w:lang w:val="es-AR"/>
        </w:rPr>
        <w:t>Finalmente se solicitará a los estudiantes que respondan a las siguientes preguntas:</w:t>
      </w:r>
    </w:p>
    <w:p w:rsidR="00A808F8" w:rsidRDefault="00713A19" w:rsidP="004B528B">
      <w:pPr>
        <w:pStyle w:val="PreguntaImportante"/>
      </w:pPr>
      <w:r w:rsidRPr="00A205F4">
        <w:t>¿Encontraron diferencias entre sus registros con el sensor y lo que</w:t>
      </w:r>
      <w:r w:rsidR="00A205F4">
        <w:t xml:space="preserve"> predijeron en la hipótesis?, ¿C</w:t>
      </w:r>
      <w:r w:rsidRPr="00A205F4">
        <w:t>uáles?</w:t>
      </w:r>
    </w:p>
    <w:p w:rsidR="00A205F4" w:rsidRDefault="00A205F4" w:rsidP="004B528B">
      <w:pPr>
        <w:pStyle w:val="PreguntaImportante"/>
      </w:pPr>
      <w:proofErr w:type="gramStart"/>
      <w:r w:rsidRPr="00A205F4">
        <w:t>¿Cómo fue la pendiente de la curva cuando se produjeron los cambios de fase</w:t>
      </w:r>
      <w:r>
        <w:t>.</w:t>
      </w:r>
      <w:proofErr w:type="gramEnd"/>
    </w:p>
    <w:p w:rsidR="00A205F4" w:rsidRDefault="00A205F4" w:rsidP="004B528B">
      <w:pPr>
        <w:pStyle w:val="PreguntaImportante"/>
      </w:pPr>
      <w:r w:rsidRPr="00A205F4">
        <w:t>¿Cómo es posible determinar si el agua absorbió o liberó calor en los cambios de fase?</w:t>
      </w:r>
    </w:p>
    <w:p w:rsidR="00A205F4" w:rsidRDefault="00A205F4" w:rsidP="004B528B">
      <w:pPr>
        <w:pStyle w:val="PreguntaImportante"/>
      </w:pPr>
      <w:r w:rsidRPr="00A205F4">
        <w:t>¿Qué sucede con la temperatura durante un cambio de fase?</w:t>
      </w:r>
    </w:p>
    <w:p w:rsidR="00A205F4" w:rsidRDefault="00A205F4" w:rsidP="004B528B">
      <w:pPr>
        <w:pStyle w:val="PreguntaImportante"/>
      </w:pPr>
      <w:r w:rsidRPr="00A205F4">
        <w:t>¿Qué sucede con la fuerza intermolecular del agua cuando aumenta la temperatura?</w:t>
      </w:r>
    </w:p>
    <w:p w:rsidR="00A205F4" w:rsidRDefault="00A205F4" w:rsidP="004B528B">
      <w:pPr>
        <w:pStyle w:val="PreguntaImportante"/>
      </w:pPr>
      <w:r w:rsidRPr="00A205F4">
        <w:t>Expliquen qué sucede con la energía cinética de las moléculas que conforman el agua al pasar desde el estado sólido al líquido, y luego del líquido al gaseoso.</w:t>
      </w:r>
    </w:p>
    <w:p w:rsidR="00A205F4" w:rsidRDefault="00A205F4" w:rsidP="004B528B">
      <w:pPr>
        <w:pStyle w:val="Ttulo3"/>
      </w:pPr>
      <w:r>
        <w:t>CONCLUSIONES:</w:t>
      </w:r>
    </w:p>
    <w:p w:rsidR="00A205F4" w:rsidRPr="000B20CB" w:rsidRDefault="00A205F4" w:rsidP="004B528B">
      <w:pPr>
        <w:rPr>
          <w:lang w:val="es-AR"/>
        </w:rPr>
      </w:pPr>
      <w:r w:rsidRPr="000B20CB">
        <w:rPr>
          <w:lang w:val="es-AR"/>
        </w:rPr>
        <w:t>Se busca que los estudiantes lleguen a las siguientes conclusiones:</w:t>
      </w:r>
    </w:p>
    <w:p w:rsidR="00A205F4" w:rsidRDefault="00A205F4" w:rsidP="004B528B">
      <w:pPr>
        <w:pStyle w:val="Cuadro1"/>
      </w:pPr>
      <w:r w:rsidRPr="00A205F4">
        <w:t>Existe una relación entre los cambios de estado y el aumento o la disminución de la</w:t>
      </w:r>
      <w:r>
        <w:t xml:space="preserve"> </w:t>
      </w:r>
      <w:r w:rsidRPr="00A205F4">
        <w:t>temperatura que experimenta el sistema debido a la a</w:t>
      </w:r>
      <w:r>
        <w:t xml:space="preserve">bsorción o liberación de calor. </w:t>
      </w:r>
      <w:r w:rsidRPr="00A205F4">
        <w:t>Así, el aumento de la absorción de calor provoca un aumento en la temperatura y, en</w:t>
      </w:r>
      <w:r>
        <w:t xml:space="preserve"> </w:t>
      </w:r>
      <w:r w:rsidRPr="00A205F4">
        <w:t>consecuencia, un aumento de la energía cinética de las moléculas, provocando que el</w:t>
      </w:r>
      <w:r>
        <w:t xml:space="preserve"> </w:t>
      </w:r>
      <w:r w:rsidRPr="00A205F4">
        <w:t>sistema experimente un cambio de fase. De la misma manera, cuando el sistema libera</w:t>
      </w:r>
      <w:r>
        <w:t xml:space="preserve"> </w:t>
      </w:r>
      <w:r w:rsidRPr="00A205F4">
        <w:t>calor, las moléculas disminuyen su energía cinética y, también, se produce un cambio de</w:t>
      </w:r>
      <w:r>
        <w:t xml:space="preserve"> </w:t>
      </w:r>
      <w:r w:rsidRPr="00A205F4">
        <w:t>fase.</w:t>
      </w:r>
      <w:r>
        <w:t xml:space="preserve"> </w:t>
      </w:r>
    </w:p>
    <w:p w:rsidR="00A205F4" w:rsidRPr="00A205F4" w:rsidRDefault="004B5A8F" w:rsidP="004B528B">
      <w:pPr>
        <w:pStyle w:val="Cuadro1"/>
      </w:pPr>
      <w:r>
        <w:t>La</w:t>
      </w:r>
      <w:r w:rsidR="00A205F4" w:rsidRPr="00A205F4">
        <w:t xml:space="preserve"> temperatura varía entre un cambio</w:t>
      </w:r>
      <w:r w:rsidR="00A205F4">
        <w:t xml:space="preserve"> </w:t>
      </w:r>
      <w:r w:rsidR="00A205F4" w:rsidRPr="00A205F4">
        <w:t>de fase y otro, ya que durante el cambio de fase la temperatura del sistema permanece</w:t>
      </w:r>
      <w:r w:rsidR="00A205F4">
        <w:t xml:space="preserve"> </w:t>
      </w:r>
      <w:r w:rsidR="00A205F4" w:rsidRPr="00A205F4">
        <w:t>constante.</w:t>
      </w:r>
    </w:p>
    <w:p w:rsidR="00D60E8A" w:rsidRDefault="002240EE" w:rsidP="004B528B">
      <w:pPr>
        <w:pStyle w:val="Ttulo1"/>
        <w:rPr>
          <w:lang w:val="es-AR"/>
        </w:rPr>
      </w:pPr>
      <w:r w:rsidRPr="002240EE">
        <w:rPr>
          <w:lang w:val="es-AR"/>
        </w:rPr>
        <w:t>Nuevo desafío:</w:t>
      </w:r>
    </w:p>
    <w:p w:rsidR="004B528B" w:rsidRDefault="00591DE3" w:rsidP="004B528B">
      <w:pPr>
        <w:pStyle w:val="PreguntaImportante"/>
      </w:pPr>
      <w:r>
        <w:t>¿El agua de mar se congela a la misma temperatura que el agua de los ríos?</w:t>
      </w:r>
    </w:p>
    <w:p w:rsidR="0053364F" w:rsidRDefault="00591DE3" w:rsidP="004B528B">
      <w:pPr>
        <w:pStyle w:val="PreguntaImportante"/>
      </w:pPr>
      <w:r w:rsidRPr="005B06F1">
        <w:lastRenderedPageBreak/>
        <w:t>¿</w:t>
      </w:r>
      <w:r>
        <w:t>Por qué en algunos países colocan sal en las rutas antes de una nevada?</w:t>
      </w:r>
    </w:p>
    <w:p w:rsidR="00591DE3" w:rsidRDefault="00591DE3" w:rsidP="004B528B">
      <w:pPr>
        <w:pStyle w:val="PreguntaImportante"/>
      </w:pPr>
      <w:r>
        <w:t>¿</w:t>
      </w:r>
      <w:r w:rsidRPr="005B06F1">
        <w:t>Qué efecto provoca la sal al mezclarla con el hielo?</w:t>
      </w:r>
      <w:r>
        <w:t xml:space="preserve"> </w:t>
      </w:r>
    </w:p>
    <w:p w:rsidR="00591DE3" w:rsidRPr="00061E0C" w:rsidRDefault="00591DE3" w:rsidP="004B528B">
      <w:pPr>
        <w:rPr>
          <w:lang w:val="es-AR"/>
        </w:rPr>
      </w:pPr>
      <w:r w:rsidRPr="00061E0C">
        <w:rPr>
          <w:lang w:val="es-AR"/>
        </w:rPr>
        <w:t>Ya nuestros estudiantes han podido verificar que el agua con sal tarda más que el agua pura, en congelarse. La sal cambia el punto de fusión del agua que dependerá del grado de salinidad que contenga el agua.</w:t>
      </w:r>
    </w:p>
    <w:p w:rsidR="00591DE3" w:rsidRPr="00061E0C" w:rsidRDefault="00591DE3" w:rsidP="004B528B">
      <w:pPr>
        <w:rPr>
          <w:lang w:val="es-AR"/>
        </w:rPr>
      </w:pPr>
      <w:r w:rsidRPr="00061E0C">
        <w:rPr>
          <w:lang w:val="es-AR"/>
        </w:rPr>
        <w:t xml:space="preserve">Por ejemplo: el agua de mar que suele tener un 35% de concentración de sal </w:t>
      </w:r>
      <w:r w:rsidR="004B528B">
        <w:rPr>
          <w:lang w:val="es-AR"/>
        </w:rPr>
        <w:t xml:space="preserve">(respecto a su saturación) </w:t>
      </w:r>
      <w:r w:rsidRPr="00061E0C">
        <w:rPr>
          <w:lang w:val="es-AR"/>
        </w:rPr>
        <w:t>se congela aproximadamente a los -2ºC. El agua con un 75% de concentración de sal, puede congelarse a los -10ºC aproximadamente.</w:t>
      </w:r>
    </w:p>
    <w:p w:rsidR="00591DE3" w:rsidRPr="00061E0C" w:rsidRDefault="00591DE3" w:rsidP="004B528B">
      <w:pPr>
        <w:rPr>
          <w:lang w:val="es-AR"/>
        </w:rPr>
      </w:pPr>
      <w:r w:rsidRPr="00061E0C">
        <w:rPr>
          <w:lang w:val="es-AR"/>
        </w:rPr>
        <w:t>En este cuarto momento, guiaremos a nuestras/os alumnas/os para que descubran cuál es el efecto que produce la sal al mezclarse con el hielo.</w:t>
      </w:r>
    </w:p>
    <w:p w:rsidR="00591DE3" w:rsidRPr="00061E0C" w:rsidRDefault="00591DE3" w:rsidP="004B528B">
      <w:pPr>
        <w:pStyle w:val="Ttulo2"/>
      </w:pPr>
      <w:r w:rsidRPr="00061E0C">
        <w:t>Materiales:</w:t>
      </w:r>
    </w:p>
    <w:p w:rsidR="00591DE3" w:rsidRPr="00061E0C" w:rsidRDefault="00591DE3" w:rsidP="004B528B">
      <w:pPr>
        <w:pStyle w:val="Lista1"/>
      </w:pPr>
      <w:r w:rsidRPr="00061E0C">
        <w:t>Un recipiente</w:t>
      </w:r>
    </w:p>
    <w:p w:rsidR="00591DE3" w:rsidRPr="00061E0C" w:rsidRDefault="00591DE3" w:rsidP="004B528B">
      <w:pPr>
        <w:pStyle w:val="Lista1"/>
      </w:pPr>
      <w:r w:rsidRPr="00061E0C">
        <w:t>Hielo</w:t>
      </w:r>
    </w:p>
    <w:p w:rsidR="00591DE3" w:rsidRPr="00061E0C" w:rsidRDefault="00591DE3" w:rsidP="004B528B">
      <w:pPr>
        <w:pStyle w:val="Lista1"/>
      </w:pPr>
      <w:r w:rsidRPr="00061E0C">
        <w:t>Sal</w:t>
      </w:r>
    </w:p>
    <w:p w:rsidR="00591DE3" w:rsidRPr="00061E0C" w:rsidRDefault="00591DE3" w:rsidP="004B528B">
      <w:pPr>
        <w:pStyle w:val="Lista1"/>
      </w:pPr>
      <w:r w:rsidRPr="00061E0C">
        <w:t>Una bolsa plástica</w:t>
      </w:r>
    </w:p>
    <w:p w:rsidR="00591DE3" w:rsidRPr="00061E0C" w:rsidRDefault="00591DE3" w:rsidP="004B528B">
      <w:pPr>
        <w:pStyle w:val="Lista1"/>
      </w:pPr>
      <w:r w:rsidRPr="00061E0C">
        <w:t>Labdisc</w:t>
      </w:r>
    </w:p>
    <w:p w:rsidR="00591DE3" w:rsidRPr="00061E0C" w:rsidRDefault="00591DE3" w:rsidP="004B528B">
      <w:pPr>
        <w:pStyle w:val="Lista1"/>
      </w:pPr>
      <w:r w:rsidRPr="00061E0C">
        <w:t>Sensor externo de temperatura</w:t>
      </w:r>
    </w:p>
    <w:p w:rsidR="00591DE3" w:rsidRDefault="004B528B" w:rsidP="004B528B">
      <w:pPr>
        <w:pStyle w:val="Ttulo2"/>
      </w:pPr>
      <w:r>
        <w:t>Secuencia experimental</w:t>
      </w:r>
      <w:r w:rsidR="00591DE3">
        <w:t>:</w:t>
      </w:r>
    </w:p>
    <w:p w:rsidR="0053364F" w:rsidRPr="004B528B" w:rsidRDefault="00591DE3" w:rsidP="00CB6BD7">
      <w:pPr>
        <w:pStyle w:val="Numerado1"/>
        <w:numPr>
          <w:ilvl w:val="0"/>
          <w:numId w:val="3"/>
        </w:numPr>
      </w:pPr>
      <w:r w:rsidRPr="004B528B">
        <w:t>Colocarán hielo en un recipiente y emplearán el Labdisc y el sensor de temperatura externa, para determinar su temperatura.</w:t>
      </w:r>
    </w:p>
    <w:p w:rsidR="004B528B" w:rsidRDefault="004B528B" w:rsidP="00CB6BD7">
      <w:pPr>
        <w:pStyle w:val="Numerado1"/>
        <w:numPr>
          <w:ilvl w:val="0"/>
          <w:numId w:val="3"/>
        </w:numPr>
      </w:pPr>
      <w:r w:rsidRPr="004B528B">
        <w:t>Configurarán el Labdisc y su software para tomar las mediciones de la misma manera que en la sección anterior.</w:t>
      </w:r>
    </w:p>
    <w:p w:rsidR="004B528B" w:rsidRPr="004B528B" w:rsidRDefault="004B528B" w:rsidP="00CB6BD7">
      <w:pPr>
        <w:pStyle w:val="Numerado1"/>
        <w:numPr>
          <w:ilvl w:val="0"/>
          <w:numId w:val="3"/>
        </w:numPr>
      </w:pPr>
      <w:r>
        <w:t>Esperarán a que el hielo comience a derretirse.</w:t>
      </w:r>
    </w:p>
    <w:p w:rsidR="00591DE3" w:rsidRDefault="004B528B" w:rsidP="00CB6BD7">
      <w:pPr>
        <w:pStyle w:val="Numerado1"/>
        <w:numPr>
          <w:ilvl w:val="0"/>
          <w:numId w:val="3"/>
        </w:numPr>
      </w:pPr>
      <w:r>
        <w:t xml:space="preserve">Obtendrán un valor similar a </w:t>
      </w:r>
      <w:r w:rsidR="00591DE3">
        <w:t xml:space="preserve">-0,2ºC </w:t>
      </w:r>
      <w:r w:rsidR="00CB6BD7">
        <w:t>(ya que el agua de canilla no es lo mismo que la destilada y su punto de fusión no es exactamente 0ºC)</w:t>
      </w:r>
    </w:p>
    <w:p w:rsidR="00591DE3" w:rsidRPr="006A07CE" w:rsidRDefault="00591DE3" w:rsidP="004B528B">
      <w:pPr>
        <w:pStyle w:val="PreguntaImportante"/>
      </w:pPr>
      <w:r w:rsidRPr="006A07CE">
        <w:t>¿Qué creen que sucederá con la temperatura del hielo si le agregamos sal?</w:t>
      </w:r>
    </w:p>
    <w:p w:rsidR="00591DE3" w:rsidRPr="004B528B" w:rsidRDefault="00591DE3" w:rsidP="00CB6BD7">
      <w:pPr>
        <w:pStyle w:val="Numerado1"/>
        <w:numPr>
          <w:ilvl w:val="0"/>
          <w:numId w:val="3"/>
        </w:numPr>
      </w:pPr>
      <w:r w:rsidRPr="004B528B">
        <w:lastRenderedPageBreak/>
        <w:t>Colocar</w:t>
      </w:r>
      <w:r w:rsidR="00CB6BD7">
        <w:t>án</w:t>
      </w:r>
      <w:r w:rsidRPr="004B528B">
        <w:t xml:space="preserve"> un poco de hielo en la bolsa plástica y le agregaremos un puñado </w:t>
      </w:r>
      <w:r w:rsidR="00CB6BD7">
        <w:t xml:space="preserve">generoso </w:t>
      </w:r>
      <w:r w:rsidRPr="004B528B">
        <w:t>de sal.</w:t>
      </w:r>
    </w:p>
    <w:p w:rsidR="00591DE3" w:rsidRPr="00CB6BD7" w:rsidRDefault="00591DE3" w:rsidP="00CB6BD7">
      <w:pPr>
        <w:pStyle w:val="Numerado1"/>
        <w:numPr>
          <w:ilvl w:val="0"/>
          <w:numId w:val="3"/>
        </w:numPr>
      </w:pPr>
      <w:r w:rsidRPr="00CB6BD7">
        <w:t xml:space="preserve">Cerrarán la bolsa y </w:t>
      </w:r>
      <w:r w:rsidR="00CB6BD7">
        <w:t>la agitarán hasta observar una buena cantidad de líquido</w:t>
      </w:r>
      <w:r w:rsidRPr="00CB6BD7">
        <w:t>.</w:t>
      </w:r>
    </w:p>
    <w:p w:rsidR="00591DE3" w:rsidRPr="00CB6BD7" w:rsidRDefault="00591DE3" w:rsidP="00CB6BD7">
      <w:pPr>
        <w:pStyle w:val="Numerado1"/>
        <w:numPr>
          <w:ilvl w:val="0"/>
          <w:numId w:val="3"/>
        </w:numPr>
      </w:pPr>
      <w:r w:rsidRPr="00CB6BD7">
        <w:t>Determinarán nuevamente la temperatura del hielo.</w:t>
      </w:r>
    </w:p>
    <w:p w:rsidR="00591DE3" w:rsidRPr="00CB6BD7" w:rsidRDefault="00CB6BD7" w:rsidP="00CB6BD7">
      <w:pPr>
        <w:pStyle w:val="Numerado1"/>
        <w:numPr>
          <w:ilvl w:val="0"/>
          <w:numId w:val="3"/>
        </w:numPr>
      </w:pPr>
      <w:r>
        <w:t>El valor obtenido deberá ser sensiblemente menor a cero, por ejemño</w:t>
      </w:r>
      <w:r w:rsidR="00591DE3" w:rsidRPr="00CB6BD7">
        <w:t xml:space="preserve">: -14.7ºC </w:t>
      </w:r>
    </w:p>
    <w:p w:rsidR="00591DE3" w:rsidRDefault="00591DE3" w:rsidP="00CB6BD7">
      <w:pPr>
        <w:pStyle w:val="PreguntaImportante"/>
      </w:pPr>
      <w:r w:rsidRPr="000D3604">
        <w:t>¿Por qué ha sucedido esto?</w:t>
      </w:r>
    </w:p>
    <w:p w:rsidR="00591DE3" w:rsidRPr="00425F4A" w:rsidRDefault="00591DE3" w:rsidP="00CB6BD7">
      <w:pPr>
        <w:rPr>
          <w:lang w:val="es-AR"/>
        </w:rPr>
      </w:pPr>
      <w:r w:rsidRPr="00425F4A">
        <w:rPr>
          <w:lang w:val="es-AR"/>
        </w:rPr>
        <w:t>La sal modificó el punto de fusión del agua.</w:t>
      </w:r>
    </w:p>
    <w:p w:rsidR="00591DE3" w:rsidRDefault="00591DE3" w:rsidP="00CB6BD7">
      <w:pPr>
        <w:rPr>
          <w:sz w:val="22"/>
          <w:szCs w:val="22"/>
          <w:lang w:val="es-AR"/>
        </w:rPr>
      </w:pPr>
      <w:r w:rsidRPr="0050098F">
        <w:rPr>
          <w:lang w:val="es-AR"/>
        </w:rPr>
        <w:t xml:space="preserve">La sal está formada por cristales de cloruro de sodio, </w:t>
      </w:r>
      <w:r w:rsidR="00CB6BD7">
        <w:rPr>
          <w:lang w:val="es-AR"/>
        </w:rPr>
        <w:t>un átomo de sodio por cada uno de cloro. Cuando é</w:t>
      </w:r>
      <w:r w:rsidRPr="0050098F">
        <w:rPr>
          <w:lang w:val="es-AR"/>
        </w:rPr>
        <w:t xml:space="preserve">sta se disuelve en el agua </w:t>
      </w:r>
      <w:r w:rsidR="00CB6BD7">
        <w:rPr>
          <w:lang w:val="es-AR"/>
        </w:rPr>
        <w:t xml:space="preserve">se separan </w:t>
      </w:r>
      <w:r w:rsidRPr="0050098F">
        <w:rPr>
          <w:lang w:val="es-AR"/>
        </w:rPr>
        <w:t>los iones de sodio (positivo</w:t>
      </w:r>
      <w:r w:rsidR="00CB6BD7">
        <w:rPr>
          <w:lang w:val="es-AR"/>
        </w:rPr>
        <w:t>s</w:t>
      </w:r>
      <w:r w:rsidRPr="0050098F">
        <w:rPr>
          <w:lang w:val="es-AR"/>
        </w:rPr>
        <w:t>) y de cloro (negativo</w:t>
      </w:r>
      <w:r w:rsidR="00CB6BD7">
        <w:rPr>
          <w:lang w:val="es-AR"/>
        </w:rPr>
        <w:t>s</w:t>
      </w:r>
      <w:r w:rsidRPr="0050098F">
        <w:rPr>
          <w:lang w:val="es-AR"/>
        </w:rPr>
        <w:t>)</w:t>
      </w:r>
      <w:r w:rsidR="00CB6BD7">
        <w:rPr>
          <w:lang w:val="es-AR"/>
        </w:rPr>
        <w:t>. Los iones de sodio se atraen con el oxígeno y los de cloro con los de hidrógeno</w:t>
      </w:r>
      <w:r w:rsidRPr="0050098F">
        <w:rPr>
          <w:lang w:val="es-AR"/>
        </w:rPr>
        <w:t xml:space="preserve">, </w:t>
      </w:r>
      <w:r w:rsidR="00CB6BD7">
        <w:rPr>
          <w:lang w:val="es-AR"/>
        </w:rPr>
        <w:t xml:space="preserve">venciendo y </w:t>
      </w:r>
      <w:r w:rsidRPr="0050098F">
        <w:rPr>
          <w:lang w:val="es-AR"/>
        </w:rPr>
        <w:t xml:space="preserve">rompiendo </w:t>
      </w:r>
      <w:r w:rsidR="00CB6BD7">
        <w:rPr>
          <w:lang w:val="es-AR"/>
        </w:rPr>
        <w:t xml:space="preserve">a </w:t>
      </w:r>
      <w:r w:rsidRPr="0050098F">
        <w:rPr>
          <w:lang w:val="es-AR"/>
        </w:rPr>
        <w:t>los puentes de hidrógeno</w:t>
      </w:r>
      <w:r w:rsidR="00CB6BD7">
        <w:rPr>
          <w:lang w:val="es-AR"/>
        </w:rPr>
        <w:t>, que son los responsables de la estructura cristalina (y sólida, claro) del agua (hielo).</w:t>
      </w:r>
    </w:p>
    <w:p w:rsidR="00591DE3" w:rsidRDefault="00591DE3" w:rsidP="00CB6BD7">
      <w:pPr>
        <w:rPr>
          <w:lang w:val="es-AR"/>
        </w:rPr>
      </w:pPr>
      <w:r>
        <w:rPr>
          <w:lang w:val="es-AR"/>
        </w:rPr>
        <w:t xml:space="preserve">La solución formada por agua y sal </w:t>
      </w:r>
      <w:r w:rsidRPr="0050098F">
        <w:rPr>
          <w:lang w:val="es-AR"/>
        </w:rPr>
        <w:t>tiene</w:t>
      </w:r>
      <w:r w:rsidR="00CB6BD7">
        <w:rPr>
          <w:lang w:val="es-AR"/>
        </w:rPr>
        <w:t xml:space="preserve">, por esto, </w:t>
      </w:r>
      <w:r w:rsidRPr="0050098F">
        <w:rPr>
          <w:lang w:val="es-AR"/>
        </w:rPr>
        <w:t xml:space="preserve">una temperatura de </w:t>
      </w:r>
      <w:r>
        <w:rPr>
          <w:lang w:val="es-AR"/>
        </w:rPr>
        <w:t>fusión</w:t>
      </w:r>
      <w:r w:rsidRPr="0050098F">
        <w:rPr>
          <w:lang w:val="es-AR"/>
        </w:rPr>
        <w:t xml:space="preserve"> muy inferior a</w:t>
      </w:r>
      <w:r w:rsidR="00CB6BD7">
        <w:rPr>
          <w:lang w:val="es-AR"/>
        </w:rPr>
        <w:t xml:space="preserve"> la </w:t>
      </w:r>
      <w:r w:rsidRPr="0050098F">
        <w:rPr>
          <w:lang w:val="es-AR"/>
        </w:rPr>
        <w:t xml:space="preserve">del agua </w:t>
      </w:r>
      <w:r w:rsidR="00CB6BD7">
        <w:rPr>
          <w:lang w:val="es-AR"/>
        </w:rPr>
        <w:t>destilada o con bajo contenido salino (dulce) de la canilla.</w:t>
      </w:r>
    </w:p>
    <w:p w:rsidR="00FA1B93" w:rsidRPr="006931EF" w:rsidRDefault="00FA1B93" w:rsidP="00CB6BD7">
      <w:pPr>
        <w:pStyle w:val="Ttulo1"/>
        <w:rPr>
          <w:sz w:val="48"/>
          <w:lang w:val="es-ES"/>
        </w:rPr>
      </w:pPr>
      <w:r w:rsidRPr="006931EF">
        <w:rPr>
          <w:lang w:val="es-ES"/>
        </w:rPr>
        <w:t>La clase en perspectiva:</w:t>
      </w:r>
    </w:p>
    <w:p w:rsidR="006A235F" w:rsidRPr="000B20CB" w:rsidRDefault="00FA1B93" w:rsidP="00CB6BD7">
      <w:pPr>
        <w:rPr>
          <w:rStyle w:val="Ttulo1Car"/>
          <w:rFonts w:asciiTheme="minorHAnsi" w:eastAsia="Times New Roman" w:hAnsiTheme="minorHAnsi" w:cs="Times New Roman"/>
          <w:color w:val="auto"/>
          <w:sz w:val="24"/>
          <w:szCs w:val="24"/>
          <w:lang w:val="es-AR"/>
        </w:rPr>
      </w:pPr>
      <w:r w:rsidRPr="000B20CB">
        <w:rPr>
          <w:lang w:val="es-AR"/>
        </w:rPr>
        <w:t>¿Cómo me doy cuenta si mis estudiantes alcanzaron los objetivos formulados para esta clase?</w:t>
      </w:r>
    </w:p>
    <w:tbl>
      <w:tblPr>
        <w:tblW w:w="93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5"/>
        <w:gridCol w:w="1276"/>
        <w:gridCol w:w="1417"/>
        <w:gridCol w:w="1560"/>
      </w:tblGrid>
      <w:tr w:rsidR="002E1195" w:rsidRPr="006931EF" w:rsidTr="00AE0393">
        <w:tc>
          <w:tcPr>
            <w:tcW w:w="5135" w:type="dxa"/>
            <w:shd w:val="clear" w:color="auto" w:fill="CCCCCC"/>
            <w:tcMar>
              <w:top w:w="100" w:type="dxa"/>
              <w:left w:w="100" w:type="dxa"/>
              <w:bottom w:w="100" w:type="dxa"/>
              <w:right w:w="100" w:type="dxa"/>
            </w:tcMar>
          </w:tcPr>
          <w:p w:rsidR="002E1195" w:rsidRPr="006931EF" w:rsidRDefault="002E1195" w:rsidP="00155968">
            <w:pPr>
              <w:rPr>
                <w:sz w:val="22"/>
                <w:szCs w:val="22"/>
                <w:lang w:val="es-AR"/>
              </w:rPr>
            </w:pPr>
            <w:r w:rsidRPr="006931EF">
              <w:rPr>
                <w:b/>
                <w:sz w:val="22"/>
                <w:szCs w:val="22"/>
                <w:lang w:val="es-AR"/>
              </w:rPr>
              <w:t xml:space="preserve">Si son capaces de: </w:t>
            </w:r>
          </w:p>
        </w:tc>
        <w:tc>
          <w:tcPr>
            <w:tcW w:w="1276" w:type="dxa"/>
            <w:shd w:val="clear" w:color="auto" w:fill="CCCCCC"/>
            <w:tcMar>
              <w:top w:w="100" w:type="dxa"/>
              <w:left w:w="100" w:type="dxa"/>
              <w:bottom w:w="100" w:type="dxa"/>
              <w:right w:w="100" w:type="dxa"/>
            </w:tcMar>
          </w:tcPr>
          <w:p w:rsidR="002E1195" w:rsidRPr="006931EF" w:rsidRDefault="002E1195" w:rsidP="00155968">
            <w:pPr>
              <w:widowControl w:val="0"/>
              <w:spacing w:after="0" w:line="240" w:lineRule="auto"/>
              <w:jc w:val="center"/>
              <w:rPr>
                <w:sz w:val="22"/>
                <w:szCs w:val="22"/>
                <w:lang w:val="es-AR"/>
              </w:rPr>
            </w:pPr>
            <w:r w:rsidRPr="006931EF">
              <w:rPr>
                <w:b/>
                <w:sz w:val="22"/>
                <w:szCs w:val="22"/>
                <w:lang w:val="es-AR"/>
              </w:rPr>
              <w:t>Logrado</w:t>
            </w:r>
          </w:p>
        </w:tc>
        <w:tc>
          <w:tcPr>
            <w:tcW w:w="1417" w:type="dxa"/>
            <w:shd w:val="clear" w:color="auto" w:fill="CCCCCC"/>
            <w:tcMar>
              <w:top w:w="100" w:type="dxa"/>
              <w:left w:w="100" w:type="dxa"/>
              <w:bottom w:w="100" w:type="dxa"/>
              <w:right w:w="100" w:type="dxa"/>
            </w:tcMar>
          </w:tcPr>
          <w:p w:rsidR="002E1195" w:rsidRPr="006931EF" w:rsidRDefault="002E1195" w:rsidP="00155968">
            <w:pPr>
              <w:widowControl w:val="0"/>
              <w:spacing w:after="0" w:line="240" w:lineRule="auto"/>
              <w:jc w:val="center"/>
              <w:rPr>
                <w:sz w:val="22"/>
                <w:szCs w:val="22"/>
                <w:lang w:val="es-AR"/>
              </w:rPr>
            </w:pPr>
            <w:r w:rsidRPr="006931EF">
              <w:rPr>
                <w:b/>
                <w:sz w:val="22"/>
                <w:szCs w:val="22"/>
                <w:lang w:val="es-AR"/>
              </w:rPr>
              <w:t>En proceso</w:t>
            </w:r>
          </w:p>
        </w:tc>
        <w:tc>
          <w:tcPr>
            <w:tcW w:w="1560" w:type="dxa"/>
            <w:shd w:val="clear" w:color="auto" w:fill="CCCCCC"/>
            <w:tcMar>
              <w:top w:w="100" w:type="dxa"/>
              <w:left w:w="100" w:type="dxa"/>
              <w:bottom w:w="100" w:type="dxa"/>
              <w:right w:w="100" w:type="dxa"/>
            </w:tcMar>
          </w:tcPr>
          <w:p w:rsidR="002E1195" w:rsidRPr="006931EF" w:rsidRDefault="002E1195" w:rsidP="00155968">
            <w:pPr>
              <w:widowControl w:val="0"/>
              <w:spacing w:after="0" w:line="240" w:lineRule="auto"/>
              <w:jc w:val="center"/>
              <w:rPr>
                <w:sz w:val="22"/>
                <w:szCs w:val="22"/>
                <w:lang w:val="es-AR"/>
              </w:rPr>
            </w:pPr>
            <w:r w:rsidRPr="006931EF">
              <w:rPr>
                <w:b/>
                <w:sz w:val="22"/>
                <w:szCs w:val="22"/>
                <w:lang w:val="es-AR"/>
              </w:rPr>
              <w:t>No logrado</w:t>
            </w:r>
          </w:p>
        </w:tc>
      </w:tr>
      <w:tr w:rsidR="002E1195" w:rsidRPr="000B20CB" w:rsidTr="00AE0393">
        <w:trPr>
          <w:trHeight w:val="697"/>
        </w:trPr>
        <w:tc>
          <w:tcPr>
            <w:tcW w:w="5135" w:type="dxa"/>
            <w:tcMar>
              <w:top w:w="100" w:type="dxa"/>
              <w:left w:w="100" w:type="dxa"/>
              <w:bottom w:w="100" w:type="dxa"/>
              <w:right w:w="100" w:type="dxa"/>
            </w:tcMar>
          </w:tcPr>
          <w:p w:rsidR="002E1195" w:rsidRPr="006931EF" w:rsidRDefault="00704435" w:rsidP="00AE0393">
            <w:pPr>
              <w:autoSpaceDE w:val="0"/>
              <w:autoSpaceDN w:val="0"/>
              <w:adjustRightInd w:val="0"/>
              <w:spacing w:after="0" w:line="240" w:lineRule="auto"/>
              <w:rPr>
                <w:sz w:val="22"/>
                <w:szCs w:val="22"/>
                <w:lang w:val="es-AR"/>
              </w:rPr>
            </w:pPr>
            <w:r w:rsidRPr="006931EF">
              <w:rPr>
                <w:sz w:val="22"/>
                <w:szCs w:val="22"/>
                <w:lang w:val="es-AR"/>
              </w:rPr>
              <w:t>Formular hipótesis sencillas y contrastarlas mediante evidencias experimentales.</w:t>
            </w:r>
            <w:r w:rsidR="00B85C0D" w:rsidRPr="006931EF">
              <w:rPr>
                <w:sz w:val="22"/>
                <w:szCs w:val="22"/>
                <w:lang w:val="es-AR"/>
              </w:rPr>
              <w:t xml:space="preserve"> </w:t>
            </w:r>
          </w:p>
        </w:tc>
        <w:tc>
          <w:tcPr>
            <w:tcW w:w="1276"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417"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560"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r>
      <w:tr w:rsidR="00B85C0D" w:rsidRPr="000B20CB" w:rsidTr="00AE0393">
        <w:tc>
          <w:tcPr>
            <w:tcW w:w="5135" w:type="dxa"/>
            <w:tcMar>
              <w:top w:w="100" w:type="dxa"/>
              <w:left w:w="100" w:type="dxa"/>
              <w:bottom w:w="100" w:type="dxa"/>
              <w:right w:w="100" w:type="dxa"/>
            </w:tcMar>
          </w:tcPr>
          <w:p w:rsidR="00B85C0D" w:rsidRPr="006931EF" w:rsidRDefault="00704435" w:rsidP="00704435">
            <w:pPr>
              <w:autoSpaceDE w:val="0"/>
              <w:autoSpaceDN w:val="0"/>
              <w:adjustRightInd w:val="0"/>
              <w:spacing w:after="0" w:line="240" w:lineRule="auto"/>
              <w:rPr>
                <w:sz w:val="22"/>
                <w:szCs w:val="22"/>
                <w:lang w:val="es-AR"/>
              </w:rPr>
            </w:pPr>
            <w:r w:rsidRPr="006931EF">
              <w:rPr>
                <w:sz w:val="22"/>
                <w:szCs w:val="22"/>
                <w:lang w:val="es-AR"/>
              </w:rPr>
              <w:lastRenderedPageBreak/>
              <w:t>Utilizar correctamente los instrumentos de medición adecuados en cada situación específica planteada.</w:t>
            </w:r>
          </w:p>
        </w:tc>
        <w:tc>
          <w:tcPr>
            <w:tcW w:w="1276" w:type="dxa"/>
            <w:tcMar>
              <w:top w:w="100" w:type="dxa"/>
              <w:left w:w="100" w:type="dxa"/>
              <w:bottom w:w="100" w:type="dxa"/>
              <w:right w:w="100" w:type="dxa"/>
            </w:tcMar>
          </w:tcPr>
          <w:p w:rsidR="00B85C0D" w:rsidRPr="006931EF" w:rsidRDefault="00B85C0D" w:rsidP="00155968">
            <w:pPr>
              <w:widowControl w:val="0"/>
              <w:spacing w:after="0" w:line="240" w:lineRule="auto"/>
              <w:rPr>
                <w:sz w:val="22"/>
                <w:szCs w:val="22"/>
                <w:lang w:val="es-AR"/>
              </w:rPr>
            </w:pPr>
          </w:p>
        </w:tc>
        <w:tc>
          <w:tcPr>
            <w:tcW w:w="1417" w:type="dxa"/>
            <w:tcMar>
              <w:top w:w="100" w:type="dxa"/>
              <w:left w:w="100" w:type="dxa"/>
              <w:bottom w:w="100" w:type="dxa"/>
              <w:right w:w="100" w:type="dxa"/>
            </w:tcMar>
          </w:tcPr>
          <w:p w:rsidR="00B85C0D" w:rsidRPr="006931EF" w:rsidRDefault="00B85C0D" w:rsidP="00155968">
            <w:pPr>
              <w:widowControl w:val="0"/>
              <w:spacing w:after="0" w:line="240" w:lineRule="auto"/>
              <w:rPr>
                <w:sz w:val="22"/>
                <w:szCs w:val="22"/>
                <w:lang w:val="es-AR"/>
              </w:rPr>
            </w:pPr>
          </w:p>
        </w:tc>
        <w:tc>
          <w:tcPr>
            <w:tcW w:w="1560" w:type="dxa"/>
            <w:tcMar>
              <w:top w:w="100" w:type="dxa"/>
              <w:left w:w="100" w:type="dxa"/>
              <w:bottom w:w="100" w:type="dxa"/>
              <w:right w:w="100" w:type="dxa"/>
            </w:tcMar>
          </w:tcPr>
          <w:p w:rsidR="00B85C0D" w:rsidRPr="006931EF" w:rsidRDefault="00B85C0D" w:rsidP="00155968">
            <w:pPr>
              <w:widowControl w:val="0"/>
              <w:spacing w:after="0" w:line="240" w:lineRule="auto"/>
              <w:rPr>
                <w:sz w:val="22"/>
                <w:szCs w:val="22"/>
                <w:lang w:val="es-AR"/>
              </w:rPr>
            </w:pPr>
          </w:p>
        </w:tc>
      </w:tr>
      <w:tr w:rsidR="002E1195" w:rsidRPr="000B20CB" w:rsidTr="00AE0393">
        <w:tc>
          <w:tcPr>
            <w:tcW w:w="5135" w:type="dxa"/>
            <w:tcMar>
              <w:top w:w="100" w:type="dxa"/>
              <w:left w:w="100" w:type="dxa"/>
              <w:bottom w:w="100" w:type="dxa"/>
              <w:right w:w="100" w:type="dxa"/>
            </w:tcMar>
          </w:tcPr>
          <w:p w:rsidR="002E1195" w:rsidRPr="006931EF" w:rsidRDefault="002E1195" w:rsidP="00155968">
            <w:pPr>
              <w:spacing w:after="0" w:line="240" w:lineRule="auto"/>
              <w:rPr>
                <w:sz w:val="22"/>
                <w:szCs w:val="22"/>
                <w:lang w:val="es-AR"/>
              </w:rPr>
            </w:pPr>
            <w:r w:rsidRPr="006931EF">
              <w:rPr>
                <w:sz w:val="22"/>
                <w:szCs w:val="22"/>
                <w:lang w:val="es-AR"/>
              </w:rPr>
              <w:t>Desarrollar el pensamiento crítico antes y después de la experiencia</w:t>
            </w:r>
            <w:r w:rsidR="00704435" w:rsidRPr="006931EF">
              <w:rPr>
                <w:sz w:val="22"/>
                <w:szCs w:val="22"/>
                <w:lang w:val="es-AR"/>
              </w:rPr>
              <w:t xml:space="preserve">, </w:t>
            </w:r>
            <w:r w:rsidRPr="006931EF">
              <w:rPr>
                <w:sz w:val="22"/>
                <w:szCs w:val="22"/>
                <w:lang w:val="es-AR"/>
              </w:rPr>
              <w:t xml:space="preserve">interactuando con sus pares y valorando las ideas de los otros. </w:t>
            </w:r>
          </w:p>
        </w:tc>
        <w:tc>
          <w:tcPr>
            <w:tcW w:w="1276"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417"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560"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r>
      <w:tr w:rsidR="002E1195" w:rsidRPr="000B20CB" w:rsidTr="00AE0393">
        <w:tc>
          <w:tcPr>
            <w:tcW w:w="5135" w:type="dxa"/>
            <w:tcMar>
              <w:top w:w="100" w:type="dxa"/>
              <w:left w:w="100" w:type="dxa"/>
              <w:bottom w:w="100" w:type="dxa"/>
              <w:right w:w="100" w:type="dxa"/>
            </w:tcMar>
          </w:tcPr>
          <w:p w:rsidR="002E1195" w:rsidRPr="006931EF" w:rsidRDefault="0037392D" w:rsidP="00155968">
            <w:pPr>
              <w:spacing w:after="0" w:line="240" w:lineRule="auto"/>
              <w:rPr>
                <w:sz w:val="22"/>
                <w:szCs w:val="22"/>
                <w:lang w:val="es-AR"/>
              </w:rPr>
            </w:pPr>
            <w:r w:rsidRPr="006931EF">
              <w:rPr>
                <w:sz w:val="22"/>
                <w:szCs w:val="22"/>
                <w:lang w:val="es-AR"/>
              </w:rPr>
              <w:t>Participar activamente</w:t>
            </w:r>
            <w:r w:rsidR="002E1195" w:rsidRPr="006931EF">
              <w:rPr>
                <w:sz w:val="22"/>
                <w:szCs w:val="22"/>
                <w:lang w:val="es-AR"/>
              </w:rPr>
              <w:t xml:space="preserve"> utilizando herramientas digitales para analizar y lograr comprender fenómenos de la n</w:t>
            </w:r>
            <w:r w:rsidRPr="006931EF">
              <w:rPr>
                <w:sz w:val="22"/>
                <w:szCs w:val="22"/>
                <w:lang w:val="es-AR"/>
              </w:rPr>
              <w:t>aturaleza</w:t>
            </w:r>
            <w:r w:rsidR="002E1195" w:rsidRPr="006931EF">
              <w:rPr>
                <w:sz w:val="22"/>
                <w:szCs w:val="22"/>
                <w:lang w:val="es-AR"/>
              </w:rPr>
              <w:t xml:space="preserve">, contrastar y confirmar hipótesis. </w:t>
            </w:r>
          </w:p>
        </w:tc>
        <w:tc>
          <w:tcPr>
            <w:tcW w:w="1276"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417"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560"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r>
      <w:tr w:rsidR="002E1195" w:rsidRPr="000B20CB" w:rsidTr="00AE0393">
        <w:tc>
          <w:tcPr>
            <w:tcW w:w="5135" w:type="dxa"/>
            <w:tcMar>
              <w:top w:w="100" w:type="dxa"/>
              <w:left w:w="100" w:type="dxa"/>
              <w:bottom w:w="100" w:type="dxa"/>
              <w:right w:w="100" w:type="dxa"/>
            </w:tcMar>
          </w:tcPr>
          <w:p w:rsidR="00B85C0D" w:rsidRPr="006931EF" w:rsidRDefault="00B85C0D" w:rsidP="00492B6A">
            <w:pPr>
              <w:spacing w:after="0" w:line="240" w:lineRule="auto"/>
              <w:rPr>
                <w:sz w:val="22"/>
                <w:szCs w:val="22"/>
                <w:lang w:val="es-AR"/>
              </w:rPr>
            </w:pPr>
            <w:r w:rsidRPr="006931EF">
              <w:rPr>
                <w:sz w:val="22"/>
                <w:szCs w:val="22"/>
                <w:lang w:val="es-AR"/>
              </w:rPr>
              <w:t>Expresar</w:t>
            </w:r>
            <w:r w:rsidR="008B1F06" w:rsidRPr="006931EF">
              <w:rPr>
                <w:sz w:val="22"/>
                <w:szCs w:val="22"/>
                <w:lang w:val="es-AR"/>
              </w:rPr>
              <w:t xml:space="preserve">se con propiedad al </w:t>
            </w:r>
            <w:r w:rsidRPr="006931EF">
              <w:rPr>
                <w:sz w:val="22"/>
                <w:szCs w:val="22"/>
                <w:lang w:val="es-AR"/>
              </w:rPr>
              <w:t>narrar los pasos realizados en la experimentación</w:t>
            </w:r>
            <w:r w:rsidR="008B1F06" w:rsidRPr="006931EF">
              <w:rPr>
                <w:sz w:val="22"/>
                <w:szCs w:val="22"/>
                <w:lang w:val="es-AR"/>
              </w:rPr>
              <w:t>, al plantear la conclusión final y al</w:t>
            </w:r>
            <w:r w:rsidRPr="006931EF">
              <w:rPr>
                <w:sz w:val="22"/>
                <w:szCs w:val="22"/>
                <w:lang w:val="es-AR"/>
              </w:rPr>
              <w:t xml:space="preserve"> defender sus hipótesis en el caso de haber sido validadas.</w:t>
            </w:r>
          </w:p>
        </w:tc>
        <w:tc>
          <w:tcPr>
            <w:tcW w:w="1276"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417"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c>
          <w:tcPr>
            <w:tcW w:w="1560" w:type="dxa"/>
            <w:tcMar>
              <w:top w:w="100" w:type="dxa"/>
              <w:left w:w="100" w:type="dxa"/>
              <w:bottom w:w="100" w:type="dxa"/>
              <w:right w:w="100" w:type="dxa"/>
            </w:tcMar>
          </w:tcPr>
          <w:p w:rsidR="002E1195" w:rsidRPr="006931EF" w:rsidRDefault="002E1195" w:rsidP="00155968">
            <w:pPr>
              <w:widowControl w:val="0"/>
              <w:spacing w:after="0" w:line="240" w:lineRule="auto"/>
              <w:rPr>
                <w:sz w:val="22"/>
                <w:szCs w:val="22"/>
                <w:lang w:val="es-AR"/>
              </w:rPr>
            </w:pPr>
          </w:p>
        </w:tc>
      </w:tr>
    </w:tbl>
    <w:p w:rsidR="006A235F" w:rsidRPr="006931EF" w:rsidRDefault="006A235F" w:rsidP="00492B6A">
      <w:pPr>
        <w:spacing w:before="0" w:after="160"/>
        <w:jc w:val="left"/>
        <w:rPr>
          <w:lang w:val="es-AR"/>
        </w:rPr>
      </w:pPr>
    </w:p>
    <w:sectPr w:rsidR="006A235F" w:rsidRPr="006931EF" w:rsidSect="00725CDA">
      <w:headerReference w:type="even" r:id="rId26"/>
      <w:headerReference w:type="default" r:id="rId27"/>
      <w:footerReference w:type="even" r:id="rId28"/>
      <w:footerReference w:type="default" r:id="rId29"/>
      <w:headerReference w:type="first" r:id="rId30"/>
      <w:footerReference w:type="first" r:id="rId31"/>
      <w:pgSz w:w="12240" w:h="15840"/>
      <w:pgMar w:top="2268" w:right="1440" w:bottom="709" w:left="144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28B" w:rsidRDefault="004B528B" w:rsidP="00A07CF5">
      <w:pPr>
        <w:spacing w:before="0" w:after="0" w:line="240" w:lineRule="auto"/>
      </w:pPr>
      <w:r>
        <w:separator/>
      </w:r>
    </w:p>
  </w:endnote>
  <w:endnote w:type="continuationSeparator" w:id="0">
    <w:p w:rsidR="004B528B" w:rsidRDefault="004B528B" w:rsidP="00A07C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Yu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0CB" w:rsidRDefault="000B20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233244"/>
      <w:docPartObj>
        <w:docPartGallery w:val="Page Numbers (Bottom of Page)"/>
        <w:docPartUnique/>
      </w:docPartObj>
    </w:sdtPr>
    <w:sdtEndPr/>
    <w:sdtContent>
      <w:p w:rsidR="004B528B" w:rsidRDefault="000B20CB">
        <w:pPr>
          <w:pStyle w:val="Piedepgina"/>
          <w:jc w:val="right"/>
        </w:pPr>
        <w:r>
          <w:fldChar w:fldCharType="begin"/>
        </w:r>
        <w:r>
          <w:instrText xml:space="preserve"> FILENAME \* MERGEFORMAT </w:instrText>
        </w:r>
        <w:r>
          <w:fldChar w:fldCharType="separate"/>
        </w:r>
        <w:r w:rsidR="004B528B">
          <w:rPr>
            <w:noProof/>
          </w:rPr>
          <w:t>Documento2</w:t>
        </w:r>
        <w:r>
          <w:rPr>
            <w:noProof/>
          </w:rPr>
          <w:fldChar w:fldCharType="end"/>
        </w:r>
        <w:r w:rsidR="004B528B">
          <w:t xml:space="preserve"> – </w:t>
        </w:r>
        <w:proofErr w:type="spellStart"/>
        <w:r w:rsidR="004B528B">
          <w:t>Pág</w:t>
        </w:r>
        <w:proofErr w:type="spellEnd"/>
        <w:r w:rsidR="004B528B">
          <w:t xml:space="preserve">. </w:t>
        </w:r>
        <w:r w:rsidR="004B528B">
          <w:fldChar w:fldCharType="begin"/>
        </w:r>
        <w:r w:rsidR="004B528B">
          <w:instrText>PAGE   \* MERGEFORMAT</w:instrText>
        </w:r>
        <w:r w:rsidR="004B528B">
          <w:fldChar w:fldCharType="separate"/>
        </w:r>
        <w:r w:rsidR="00CB6BD7" w:rsidRPr="00CB6BD7">
          <w:rPr>
            <w:noProof/>
            <w:lang w:val="es-ES"/>
          </w:rPr>
          <w:t>20</w:t>
        </w:r>
        <w:r w:rsidR="004B528B">
          <w:fldChar w:fldCharType="end"/>
        </w:r>
      </w:p>
    </w:sdtContent>
  </w:sdt>
  <w:p w:rsidR="004B528B" w:rsidRDefault="004B528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0CB" w:rsidRDefault="000B20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28B" w:rsidRDefault="004B528B" w:rsidP="00A07CF5">
      <w:pPr>
        <w:spacing w:before="0" w:after="0" w:line="240" w:lineRule="auto"/>
      </w:pPr>
      <w:r>
        <w:separator/>
      </w:r>
    </w:p>
  </w:footnote>
  <w:footnote w:type="continuationSeparator" w:id="0">
    <w:p w:rsidR="004B528B" w:rsidRDefault="004B528B" w:rsidP="00A07CF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0CB" w:rsidRDefault="000B20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0CB" w:rsidRPr="00A07CF5" w:rsidRDefault="000B20CB" w:rsidP="000B20CB">
    <w:pPr>
      <w:pStyle w:val="Encabezado"/>
      <w:pBdr>
        <w:bottom w:val="single" w:sz="4" w:space="1" w:color="auto"/>
      </w:pBdr>
      <w:ind w:right="-279"/>
      <w:rPr>
        <w:lang w:val="es-AR"/>
      </w:rPr>
    </w:pPr>
    <w:bookmarkStart w:id="2" w:name="_Hlk7430351"/>
    <w:bookmarkStart w:id="3" w:name="_GoBack"/>
    <w:r>
      <w:rPr>
        <w:lang w:val="es-AR"/>
      </w:rPr>
      <w:t xml:space="preserve">Propuesta de secuencia didáctica para </w:t>
    </w:r>
    <w:proofErr w:type="spellStart"/>
    <w:r>
      <w:rPr>
        <w:lang w:val="es-AR"/>
      </w:rPr>
      <w:t>Secuncaria</w:t>
    </w:r>
    <w:proofErr w:type="spellEnd"/>
    <w:r>
      <w:rPr>
        <w:lang w:val="es-AR"/>
      </w:rPr>
      <w:t xml:space="preserve"> </w:t>
    </w:r>
    <w:r>
      <w:rPr>
        <w:lang w:val="es-AR"/>
      </w:rPr>
      <w:t xml:space="preserve">con </w:t>
    </w:r>
    <w:proofErr w:type="spellStart"/>
    <w:r>
      <w:rPr>
        <w:lang w:val="es-AR"/>
      </w:rPr>
      <w:t>Labdisc</w:t>
    </w:r>
    <w:proofErr w:type="spellEnd"/>
    <w:r>
      <w:rPr>
        <w:lang w:val="es-AR"/>
      </w:rPr>
      <w:t xml:space="preserve"> General </w:t>
    </w:r>
    <w:proofErr w:type="spellStart"/>
    <w:r>
      <w:rPr>
        <w:lang w:val="es-AR"/>
      </w:rPr>
      <w:t>Science</w:t>
    </w:r>
    <w:proofErr w:type="spellEnd"/>
  </w:p>
  <w:bookmarkEnd w:id="2"/>
  <w:bookmarkEnd w:id="3"/>
  <w:p w:rsidR="004B528B" w:rsidRPr="000B20CB" w:rsidRDefault="004B528B" w:rsidP="000B20CB">
    <w:pPr>
      <w:pStyle w:val="Encabezado"/>
      <w:rPr>
        <w:lang w:val="es-A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0CB" w:rsidRDefault="000B20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5F7156"/>
    <w:multiLevelType w:val="hybridMultilevel"/>
    <w:tmpl w:val="3EA80138"/>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58237379"/>
    <w:multiLevelType w:val="hybridMultilevel"/>
    <w:tmpl w:val="6AACDBD6"/>
    <w:lvl w:ilvl="0" w:tplc="237CB198">
      <w:start w:val="1"/>
      <w:numFmt w:val="bullet"/>
      <w:pStyle w:val="Lista1"/>
      <w:lvlText w:val=""/>
      <w:lvlJc w:val="left"/>
      <w:pPr>
        <w:ind w:left="1440" w:hanging="72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5FCA0659"/>
    <w:multiLevelType w:val="hybridMultilevel"/>
    <w:tmpl w:val="52B083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0B4227E"/>
    <w:multiLevelType w:val="hybridMultilevel"/>
    <w:tmpl w:val="172EBF18"/>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69CD3974"/>
    <w:multiLevelType w:val="hybridMultilevel"/>
    <w:tmpl w:val="A5566E94"/>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CF5"/>
    <w:rsid w:val="0000509F"/>
    <w:rsid w:val="00005D8A"/>
    <w:rsid w:val="00011569"/>
    <w:rsid w:val="00024EBE"/>
    <w:rsid w:val="00025419"/>
    <w:rsid w:val="00035405"/>
    <w:rsid w:val="00047984"/>
    <w:rsid w:val="000506D8"/>
    <w:rsid w:val="00050CED"/>
    <w:rsid w:val="00052EE6"/>
    <w:rsid w:val="000547AA"/>
    <w:rsid w:val="00061E0C"/>
    <w:rsid w:val="0007418C"/>
    <w:rsid w:val="0007438D"/>
    <w:rsid w:val="00074E12"/>
    <w:rsid w:val="000805CB"/>
    <w:rsid w:val="00084210"/>
    <w:rsid w:val="00086FF0"/>
    <w:rsid w:val="000939E8"/>
    <w:rsid w:val="00095ABD"/>
    <w:rsid w:val="000A1B6E"/>
    <w:rsid w:val="000B20CB"/>
    <w:rsid w:val="000D3604"/>
    <w:rsid w:val="000D6735"/>
    <w:rsid w:val="000D7589"/>
    <w:rsid w:val="000E194E"/>
    <w:rsid w:val="000F0C96"/>
    <w:rsid w:val="000F0FF1"/>
    <w:rsid w:val="000F448B"/>
    <w:rsid w:val="000F454E"/>
    <w:rsid w:val="00106A10"/>
    <w:rsid w:val="00106B57"/>
    <w:rsid w:val="0010730D"/>
    <w:rsid w:val="00111492"/>
    <w:rsid w:val="00120CFA"/>
    <w:rsid w:val="00124B02"/>
    <w:rsid w:val="00125D69"/>
    <w:rsid w:val="001302B2"/>
    <w:rsid w:val="001317A7"/>
    <w:rsid w:val="001373A4"/>
    <w:rsid w:val="001423CE"/>
    <w:rsid w:val="001434BB"/>
    <w:rsid w:val="00147A70"/>
    <w:rsid w:val="00153DA3"/>
    <w:rsid w:val="00155968"/>
    <w:rsid w:val="001561AE"/>
    <w:rsid w:val="00156D9E"/>
    <w:rsid w:val="00162165"/>
    <w:rsid w:val="00164DC6"/>
    <w:rsid w:val="00164DE3"/>
    <w:rsid w:val="0017624C"/>
    <w:rsid w:val="001808EC"/>
    <w:rsid w:val="00181862"/>
    <w:rsid w:val="00181BB8"/>
    <w:rsid w:val="001870B9"/>
    <w:rsid w:val="001908E2"/>
    <w:rsid w:val="001A2277"/>
    <w:rsid w:val="001A5AA8"/>
    <w:rsid w:val="001B09CC"/>
    <w:rsid w:val="001B1EB2"/>
    <w:rsid w:val="001B4AD0"/>
    <w:rsid w:val="001B5721"/>
    <w:rsid w:val="001B5EE6"/>
    <w:rsid w:val="001B7003"/>
    <w:rsid w:val="001D23CF"/>
    <w:rsid w:val="001D2AF4"/>
    <w:rsid w:val="001E063C"/>
    <w:rsid w:val="001E16B7"/>
    <w:rsid w:val="001E7045"/>
    <w:rsid w:val="001F6619"/>
    <w:rsid w:val="002046E2"/>
    <w:rsid w:val="00212648"/>
    <w:rsid w:val="0022024B"/>
    <w:rsid w:val="002240EE"/>
    <w:rsid w:val="00225CA6"/>
    <w:rsid w:val="002302F2"/>
    <w:rsid w:val="00241728"/>
    <w:rsid w:val="00244452"/>
    <w:rsid w:val="002527EB"/>
    <w:rsid w:val="0026144C"/>
    <w:rsid w:val="002777E9"/>
    <w:rsid w:val="00280147"/>
    <w:rsid w:val="002961DE"/>
    <w:rsid w:val="00296411"/>
    <w:rsid w:val="002B2636"/>
    <w:rsid w:val="002B312A"/>
    <w:rsid w:val="002B4E20"/>
    <w:rsid w:val="002C042C"/>
    <w:rsid w:val="002C29C0"/>
    <w:rsid w:val="002C5853"/>
    <w:rsid w:val="002E06E1"/>
    <w:rsid w:val="002E1195"/>
    <w:rsid w:val="002E2C35"/>
    <w:rsid w:val="002E3618"/>
    <w:rsid w:val="002E4689"/>
    <w:rsid w:val="002F1459"/>
    <w:rsid w:val="002F2A5A"/>
    <w:rsid w:val="002F6F1D"/>
    <w:rsid w:val="0030100D"/>
    <w:rsid w:val="00302E60"/>
    <w:rsid w:val="00304368"/>
    <w:rsid w:val="00305905"/>
    <w:rsid w:val="003073DF"/>
    <w:rsid w:val="00310CB0"/>
    <w:rsid w:val="00313F5D"/>
    <w:rsid w:val="003169C7"/>
    <w:rsid w:val="00316F3D"/>
    <w:rsid w:val="00321EB8"/>
    <w:rsid w:val="00322EF4"/>
    <w:rsid w:val="00323C2C"/>
    <w:rsid w:val="00325C2E"/>
    <w:rsid w:val="0032798C"/>
    <w:rsid w:val="00330DDC"/>
    <w:rsid w:val="00332DF0"/>
    <w:rsid w:val="00340759"/>
    <w:rsid w:val="00344F9F"/>
    <w:rsid w:val="00346444"/>
    <w:rsid w:val="00351EE1"/>
    <w:rsid w:val="003727BD"/>
    <w:rsid w:val="0037392D"/>
    <w:rsid w:val="003744CB"/>
    <w:rsid w:val="00374929"/>
    <w:rsid w:val="00374998"/>
    <w:rsid w:val="00375A1A"/>
    <w:rsid w:val="00376F71"/>
    <w:rsid w:val="00385CAD"/>
    <w:rsid w:val="00385FA1"/>
    <w:rsid w:val="00386019"/>
    <w:rsid w:val="003874E1"/>
    <w:rsid w:val="00390DF4"/>
    <w:rsid w:val="00393158"/>
    <w:rsid w:val="0039406F"/>
    <w:rsid w:val="003A012F"/>
    <w:rsid w:val="003B7983"/>
    <w:rsid w:val="003C04C9"/>
    <w:rsid w:val="003C5D9F"/>
    <w:rsid w:val="003D2D01"/>
    <w:rsid w:val="003E28AE"/>
    <w:rsid w:val="003E5BA7"/>
    <w:rsid w:val="003F0CDC"/>
    <w:rsid w:val="003F3C39"/>
    <w:rsid w:val="00403A3E"/>
    <w:rsid w:val="00403E55"/>
    <w:rsid w:val="00410F9E"/>
    <w:rsid w:val="00414F85"/>
    <w:rsid w:val="00415B6B"/>
    <w:rsid w:val="004179A0"/>
    <w:rsid w:val="004230F1"/>
    <w:rsid w:val="00425F4A"/>
    <w:rsid w:val="00430D95"/>
    <w:rsid w:val="00433540"/>
    <w:rsid w:val="004354F9"/>
    <w:rsid w:val="00446894"/>
    <w:rsid w:val="00446C2C"/>
    <w:rsid w:val="00455906"/>
    <w:rsid w:val="00457126"/>
    <w:rsid w:val="0046223B"/>
    <w:rsid w:val="00462928"/>
    <w:rsid w:val="0046451B"/>
    <w:rsid w:val="00470DF9"/>
    <w:rsid w:val="004774B7"/>
    <w:rsid w:val="00480BD2"/>
    <w:rsid w:val="00492B6A"/>
    <w:rsid w:val="00496BB0"/>
    <w:rsid w:val="0049744C"/>
    <w:rsid w:val="004A0010"/>
    <w:rsid w:val="004A1588"/>
    <w:rsid w:val="004A6106"/>
    <w:rsid w:val="004B1EA3"/>
    <w:rsid w:val="004B528B"/>
    <w:rsid w:val="004B5A8F"/>
    <w:rsid w:val="004B6827"/>
    <w:rsid w:val="004D0564"/>
    <w:rsid w:val="004D06CF"/>
    <w:rsid w:val="004E1A1D"/>
    <w:rsid w:val="004E5942"/>
    <w:rsid w:val="004E768F"/>
    <w:rsid w:val="004F5EA4"/>
    <w:rsid w:val="0050098F"/>
    <w:rsid w:val="00503962"/>
    <w:rsid w:val="00515F64"/>
    <w:rsid w:val="00521404"/>
    <w:rsid w:val="005215F1"/>
    <w:rsid w:val="00524C9D"/>
    <w:rsid w:val="00525DFD"/>
    <w:rsid w:val="0052786C"/>
    <w:rsid w:val="00532D0C"/>
    <w:rsid w:val="0053364F"/>
    <w:rsid w:val="00536DD4"/>
    <w:rsid w:val="00547A06"/>
    <w:rsid w:val="005522EA"/>
    <w:rsid w:val="005542A0"/>
    <w:rsid w:val="0056056D"/>
    <w:rsid w:val="00561871"/>
    <w:rsid w:val="00563964"/>
    <w:rsid w:val="0057563D"/>
    <w:rsid w:val="00576522"/>
    <w:rsid w:val="0057652F"/>
    <w:rsid w:val="00576560"/>
    <w:rsid w:val="00585879"/>
    <w:rsid w:val="0058705E"/>
    <w:rsid w:val="00591DE3"/>
    <w:rsid w:val="00596171"/>
    <w:rsid w:val="005A0268"/>
    <w:rsid w:val="005A04FD"/>
    <w:rsid w:val="005A5EBC"/>
    <w:rsid w:val="005A785E"/>
    <w:rsid w:val="005B06F1"/>
    <w:rsid w:val="005B1DB0"/>
    <w:rsid w:val="005C20FA"/>
    <w:rsid w:val="005C5ADF"/>
    <w:rsid w:val="005C77B9"/>
    <w:rsid w:val="005D7C5A"/>
    <w:rsid w:val="005E2AA7"/>
    <w:rsid w:val="005F62C1"/>
    <w:rsid w:val="005F7179"/>
    <w:rsid w:val="00602288"/>
    <w:rsid w:val="0060366D"/>
    <w:rsid w:val="0060655C"/>
    <w:rsid w:val="00613F15"/>
    <w:rsid w:val="00622BCA"/>
    <w:rsid w:val="00622CA8"/>
    <w:rsid w:val="00624201"/>
    <w:rsid w:val="00643087"/>
    <w:rsid w:val="006447A5"/>
    <w:rsid w:val="006462B8"/>
    <w:rsid w:val="00652D94"/>
    <w:rsid w:val="00656A87"/>
    <w:rsid w:val="00656CB9"/>
    <w:rsid w:val="006576F9"/>
    <w:rsid w:val="00672F84"/>
    <w:rsid w:val="0067695E"/>
    <w:rsid w:val="0069182C"/>
    <w:rsid w:val="006931EF"/>
    <w:rsid w:val="00693F8F"/>
    <w:rsid w:val="006941BA"/>
    <w:rsid w:val="006A033E"/>
    <w:rsid w:val="006A07CE"/>
    <w:rsid w:val="006A235F"/>
    <w:rsid w:val="006A237C"/>
    <w:rsid w:val="006B0145"/>
    <w:rsid w:val="006B25CA"/>
    <w:rsid w:val="006B3A9B"/>
    <w:rsid w:val="006B4884"/>
    <w:rsid w:val="006C345D"/>
    <w:rsid w:val="006D6A45"/>
    <w:rsid w:val="006E5D83"/>
    <w:rsid w:val="006F487D"/>
    <w:rsid w:val="006F4C1C"/>
    <w:rsid w:val="006F4C5B"/>
    <w:rsid w:val="00702FA9"/>
    <w:rsid w:val="00704435"/>
    <w:rsid w:val="00707243"/>
    <w:rsid w:val="00710015"/>
    <w:rsid w:val="00713A19"/>
    <w:rsid w:val="0072306E"/>
    <w:rsid w:val="00724937"/>
    <w:rsid w:val="00725CDA"/>
    <w:rsid w:val="00727304"/>
    <w:rsid w:val="00737A66"/>
    <w:rsid w:val="00740A8B"/>
    <w:rsid w:val="007458C4"/>
    <w:rsid w:val="007531B9"/>
    <w:rsid w:val="007534B9"/>
    <w:rsid w:val="00771B7C"/>
    <w:rsid w:val="00774A1D"/>
    <w:rsid w:val="007777D6"/>
    <w:rsid w:val="00784E19"/>
    <w:rsid w:val="00786253"/>
    <w:rsid w:val="00796548"/>
    <w:rsid w:val="007A35C1"/>
    <w:rsid w:val="007A6937"/>
    <w:rsid w:val="007A7255"/>
    <w:rsid w:val="007B1B49"/>
    <w:rsid w:val="007C0970"/>
    <w:rsid w:val="007C3FCF"/>
    <w:rsid w:val="007E3BCD"/>
    <w:rsid w:val="007F31DE"/>
    <w:rsid w:val="007F57EA"/>
    <w:rsid w:val="008007EE"/>
    <w:rsid w:val="008030A2"/>
    <w:rsid w:val="00805EA4"/>
    <w:rsid w:val="008139BF"/>
    <w:rsid w:val="0081520D"/>
    <w:rsid w:val="00815E05"/>
    <w:rsid w:val="00823F29"/>
    <w:rsid w:val="00826F5A"/>
    <w:rsid w:val="00827275"/>
    <w:rsid w:val="0083093E"/>
    <w:rsid w:val="0083106C"/>
    <w:rsid w:val="00832A2E"/>
    <w:rsid w:val="00834EA9"/>
    <w:rsid w:val="00836BA7"/>
    <w:rsid w:val="00837E57"/>
    <w:rsid w:val="008403C7"/>
    <w:rsid w:val="00846382"/>
    <w:rsid w:val="008554FE"/>
    <w:rsid w:val="00855E1B"/>
    <w:rsid w:val="0085650B"/>
    <w:rsid w:val="008669A9"/>
    <w:rsid w:val="00880B07"/>
    <w:rsid w:val="0088309F"/>
    <w:rsid w:val="00884172"/>
    <w:rsid w:val="00884CE2"/>
    <w:rsid w:val="00885BC1"/>
    <w:rsid w:val="00885D73"/>
    <w:rsid w:val="008934C5"/>
    <w:rsid w:val="008B0B7E"/>
    <w:rsid w:val="008B1F06"/>
    <w:rsid w:val="008B6A0C"/>
    <w:rsid w:val="008C173A"/>
    <w:rsid w:val="008C4DD3"/>
    <w:rsid w:val="008E0707"/>
    <w:rsid w:val="008F2E6C"/>
    <w:rsid w:val="00907E98"/>
    <w:rsid w:val="00915CD5"/>
    <w:rsid w:val="00922260"/>
    <w:rsid w:val="009250DD"/>
    <w:rsid w:val="009340B3"/>
    <w:rsid w:val="00940A5A"/>
    <w:rsid w:val="00944972"/>
    <w:rsid w:val="009464E7"/>
    <w:rsid w:val="00950F15"/>
    <w:rsid w:val="00955A6D"/>
    <w:rsid w:val="00964D82"/>
    <w:rsid w:val="00970E20"/>
    <w:rsid w:val="00983ECB"/>
    <w:rsid w:val="0098550C"/>
    <w:rsid w:val="00987B8A"/>
    <w:rsid w:val="009A1734"/>
    <w:rsid w:val="009A50BD"/>
    <w:rsid w:val="009B218C"/>
    <w:rsid w:val="009B247C"/>
    <w:rsid w:val="009B5108"/>
    <w:rsid w:val="009B56B8"/>
    <w:rsid w:val="009B71D8"/>
    <w:rsid w:val="009D21AA"/>
    <w:rsid w:val="009D524D"/>
    <w:rsid w:val="009E04D3"/>
    <w:rsid w:val="009E1BF3"/>
    <w:rsid w:val="009E316F"/>
    <w:rsid w:val="009E49EA"/>
    <w:rsid w:val="009F545D"/>
    <w:rsid w:val="009F67EE"/>
    <w:rsid w:val="009F705E"/>
    <w:rsid w:val="00A07CF5"/>
    <w:rsid w:val="00A173BC"/>
    <w:rsid w:val="00A205F4"/>
    <w:rsid w:val="00A25964"/>
    <w:rsid w:val="00A30A96"/>
    <w:rsid w:val="00A34F0A"/>
    <w:rsid w:val="00A36EC1"/>
    <w:rsid w:val="00A371CB"/>
    <w:rsid w:val="00A40279"/>
    <w:rsid w:val="00A40947"/>
    <w:rsid w:val="00A445FF"/>
    <w:rsid w:val="00A46F0B"/>
    <w:rsid w:val="00A5399B"/>
    <w:rsid w:val="00A54126"/>
    <w:rsid w:val="00A652CA"/>
    <w:rsid w:val="00A65EA1"/>
    <w:rsid w:val="00A7736B"/>
    <w:rsid w:val="00A808F8"/>
    <w:rsid w:val="00A832DB"/>
    <w:rsid w:val="00A87E8C"/>
    <w:rsid w:val="00A921FC"/>
    <w:rsid w:val="00AA64FD"/>
    <w:rsid w:val="00AA736F"/>
    <w:rsid w:val="00AB1A77"/>
    <w:rsid w:val="00AB272F"/>
    <w:rsid w:val="00AB4D5E"/>
    <w:rsid w:val="00AB7EFA"/>
    <w:rsid w:val="00AC5F94"/>
    <w:rsid w:val="00AD0709"/>
    <w:rsid w:val="00AD6DCC"/>
    <w:rsid w:val="00AD744D"/>
    <w:rsid w:val="00AE0393"/>
    <w:rsid w:val="00AE5F11"/>
    <w:rsid w:val="00AF1FFB"/>
    <w:rsid w:val="00AF296B"/>
    <w:rsid w:val="00AF49A4"/>
    <w:rsid w:val="00AF49C0"/>
    <w:rsid w:val="00B10DA1"/>
    <w:rsid w:val="00B2315B"/>
    <w:rsid w:val="00B233DB"/>
    <w:rsid w:val="00B26BEF"/>
    <w:rsid w:val="00B26CAC"/>
    <w:rsid w:val="00B32D37"/>
    <w:rsid w:val="00B331F2"/>
    <w:rsid w:val="00B35202"/>
    <w:rsid w:val="00B354D3"/>
    <w:rsid w:val="00B40DE7"/>
    <w:rsid w:val="00B41D99"/>
    <w:rsid w:val="00B45DBF"/>
    <w:rsid w:val="00B54015"/>
    <w:rsid w:val="00B5536B"/>
    <w:rsid w:val="00B60C76"/>
    <w:rsid w:val="00B64510"/>
    <w:rsid w:val="00B71FD8"/>
    <w:rsid w:val="00B74D0A"/>
    <w:rsid w:val="00B75D80"/>
    <w:rsid w:val="00B769C7"/>
    <w:rsid w:val="00B85C0D"/>
    <w:rsid w:val="00B86949"/>
    <w:rsid w:val="00B922D0"/>
    <w:rsid w:val="00B9380B"/>
    <w:rsid w:val="00B93935"/>
    <w:rsid w:val="00B95C48"/>
    <w:rsid w:val="00BA390E"/>
    <w:rsid w:val="00BB2C98"/>
    <w:rsid w:val="00BC17E6"/>
    <w:rsid w:val="00BD3C26"/>
    <w:rsid w:val="00BD585F"/>
    <w:rsid w:val="00BD598E"/>
    <w:rsid w:val="00BE116E"/>
    <w:rsid w:val="00C02A70"/>
    <w:rsid w:val="00C04F0A"/>
    <w:rsid w:val="00C07035"/>
    <w:rsid w:val="00C450DF"/>
    <w:rsid w:val="00C46F9F"/>
    <w:rsid w:val="00C56548"/>
    <w:rsid w:val="00C57F8B"/>
    <w:rsid w:val="00C70C82"/>
    <w:rsid w:val="00C8547A"/>
    <w:rsid w:val="00C877C8"/>
    <w:rsid w:val="00C94BCD"/>
    <w:rsid w:val="00CB2963"/>
    <w:rsid w:val="00CB5EC8"/>
    <w:rsid w:val="00CB6BD7"/>
    <w:rsid w:val="00CC1F0F"/>
    <w:rsid w:val="00CC2D11"/>
    <w:rsid w:val="00CC3733"/>
    <w:rsid w:val="00CE480C"/>
    <w:rsid w:val="00CF4CAB"/>
    <w:rsid w:val="00CF7566"/>
    <w:rsid w:val="00D06F62"/>
    <w:rsid w:val="00D0771B"/>
    <w:rsid w:val="00D12140"/>
    <w:rsid w:val="00D1573B"/>
    <w:rsid w:val="00D17310"/>
    <w:rsid w:val="00D22D51"/>
    <w:rsid w:val="00D30EBA"/>
    <w:rsid w:val="00D33E43"/>
    <w:rsid w:val="00D34533"/>
    <w:rsid w:val="00D60E8A"/>
    <w:rsid w:val="00D61051"/>
    <w:rsid w:val="00D74ADE"/>
    <w:rsid w:val="00D87846"/>
    <w:rsid w:val="00D92955"/>
    <w:rsid w:val="00DA07A3"/>
    <w:rsid w:val="00DA3C2D"/>
    <w:rsid w:val="00DB7CE5"/>
    <w:rsid w:val="00DC016C"/>
    <w:rsid w:val="00DC2EE0"/>
    <w:rsid w:val="00DC3655"/>
    <w:rsid w:val="00DD5F15"/>
    <w:rsid w:val="00DD6137"/>
    <w:rsid w:val="00DE24EE"/>
    <w:rsid w:val="00DF3C34"/>
    <w:rsid w:val="00DF7C9E"/>
    <w:rsid w:val="00E00FD5"/>
    <w:rsid w:val="00E14496"/>
    <w:rsid w:val="00E150BF"/>
    <w:rsid w:val="00E22025"/>
    <w:rsid w:val="00E238D0"/>
    <w:rsid w:val="00E30F2F"/>
    <w:rsid w:val="00E52A67"/>
    <w:rsid w:val="00E669EA"/>
    <w:rsid w:val="00E7760E"/>
    <w:rsid w:val="00E85826"/>
    <w:rsid w:val="00E906A2"/>
    <w:rsid w:val="00EA50A0"/>
    <w:rsid w:val="00EA620F"/>
    <w:rsid w:val="00EB0884"/>
    <w:rsid w:val="00EB6F9A"/>
    <w:rsid w:val="00EC581B"/>
    <w:rsid w:val="00EC7E65"/>
    <w:rsid w:val="00ED07CD"/>
    <w:rsid w:val="00ED2FF7"/>
    <w:rsid w:val="00ED41B0"/>
    <w:rsid w:val="00ED7A6D"/>
    <w:rsid w:val="00EF2B66"/>
    <w:rsid w:val="00EF3DC5"/>
    <w:rsid w:val="00EF62D1"/>
    <w:rsid w:val="00F02285"/>
    <w:rsid w:val="00F075A3"/>
    <w:rsid w:val="00F07719"/>
    <w:rsid w:val="00F154DC"/>
    <w:rsid w:val="00F20865"/>
    <w:rsid w:val="00F22941"/>
    <w:rsid w:val="00F232EA"/>
    <w:rsid w:val="00F234F7"/>
    <w:rsid w:val="00F26E11"/>
    <w:rsid w:val="00F27C5D"/>
    <w:rsid w:val="00F31783"/>
    <w:rsid w:val="00F359BB"/>
    <w:rsid w:val="00F40CFC"/>
    <w:rsid w:val="00F42F63"/>
    <w:rsid w:val="00F46BE5"/>
    <w:rsid w:val="00F52518"/>
    <w:rsid w:val="00F559DC"/>
    <w:rsid w:val="00F60242"/>
    <w:rsid w:val="00F623B1"/>
    <w:rsid w:val="00F70A93"/>
    <w:rsid w:val="00F70C14"/>
    <w:rsid w:val="00F81AE3"/>
    <w:rsid w:val="00F82BAD"/>
    <w:rsid w:val="00F90F3D"/>
    <w:rsid w:val="00F91E24"/>
    <w:rsid w:val="00F936D2"/>
    <w:rsid w:val="00F97253"/>
    <w:rsid w:val="00FA1B93"/>
    <w:rsid w:val="00FA23CD"/>
    <w:rsid w:val="00FC0401"/>
    <w:rsid w:val="00FC516B"/>
    <w:rsid w:val="00FD0086"/>
    <w:rsid w:val="00FF2255"/>
    <w:rsid w:val="00FF39BB"/>
    <w:rsid w:val="00FF6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E9571F"/>
  <w15:chartTrackingRefBased/>
  <w15:docId w15:val="{AB136784-B67B-4F36-967C-14696CE5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566"/>
    <w:pPr>
      <w:spacing w:before="60" w:after="180"/>
      <w:jc w:val="both"/>
    </w:pPr>
    <w:rPr>
      <w:sz w:val="24"/>
    </w:rPr>
  </w:style>
  <w:style w:type="paragraph" w:styleId="Ttulo1">
    <w:name w:val="heading 1"/>
    <w:basedOn w:val="Normal"/>
    <w:next w:val="Normal"/>
    <w:link w:val="Ttulo1Car"/>
    <w:uiPriority w:val="9"/>
    <w:qFormat/>
    <w:rsid w:val="00A07CF5"/>
    <w:pPr>
      <w:keepNext/>
      <w:keepLines/>
      <w:spacing w:before="400" w:after="120" w:line="240" w:lineRule="auto"/>
      <w:outlineLvl w:val="0"/>
    </w:pPr>
    <w:rPr>
      <w:rFonts w:asciiTheme="majorHAnsi" w:eastAsiaTheme="majorEastAsia" w:hAnsiTheme="majorHAnsi" w:cstheme="majorBidi"/>
      <w:color w:val="B01513" w:themeColor="accent1"/>
      <w:sz w:val="28"/>
      <w:szCs w:val="28"/>
    </w:rPr>
  </w:style>
  <w:style w:type="paragraph" w:styleId="Ttulo2">
    <w:name w:val="heading 2"/>
    <w:basedOn w:val="Normal"/>
    <w:next w:val="Normal"/>
    <w:link w:val="Ttulo2Car"/>
    <w:uiPriority w:val="9"/>
    <w:unhideWhenUsed/>
    <w:qFormat/>
    <w:rsid w:val="00A34F0A"/>
    <w:pPr>
      <w:keepNext/>
      <w:keepLines/>
      <w:spacing w:before="160" w:after="120" w:line="240" w:lineRule="auto"/>
      <w:outlineLvl w:val="1"/>
    </w:pPr>
    <w:rPr>
      <w:rFonts w:asciiTheme="majorHAnsi" w:eastAsiaTheme="majorEastAsia" w:hAnsiTheme="majorHAnsi" w:cstheme="majorBidi"/>
      <w:b/>
      <w:noProof/>
      <w:color w:val="404040" w:themeColor="text1" w:themeTint="BF"/>
      <w:szCs w:val="24"/>
      <w:lang w:val="es-ES"/>
    </w:rPr>
  </w:style>
  <w:style w:type="paragraph" w:styleId="Ttulo3">
    <w:name w:val="heading 3"/>
    <w:basedOn w:val="Normal"/>
    <w:next w:val="Normal"/>
    <w:link w:val="Ttulo3Car"/>
    <w:autoRedefine/>
    <w:uiPriority w:val="9"/>
    <w:unhideWhenUsed/>
    <w:qFormat/>
    <w:rsid w:val="00DF3C34"/>
    <w:pPr>
      <w:keepNext/>
      <w:keepLines/>
      <w:spacing w:before="40" w:after="0" w:line="240" w:lineRule="auto"/>
      <w:outlineLvl w:val="2"/>
    </w:pPr>
    <w:rPr>
      <w:rFonts w:asciiTheme="majorHAnsi" w:eastAsiaTheme="majorEastAsia" w:hAnsiTheme="majorHAnsi" w:cstheme="majorBidi"/>
      <w:b/>
      <w:color w:val="B01513" w:themeColor="accent1"/>
      <w:sz w:val="22"/>
      <w:szCs w:val="22"/>
      <w:lang w:val="es-AR"/>
    </w:rPr>
  </w:style>
  <w:style w:type="paragraph" w:styleId="Ttulo4">
    <w:name w:val="heading 4"/>
    <w:basedOn w:val="Normal"/>
    <w:next w:val="Normal"/>
    <w:link w:val="Ttulo4Car"/>
    <w:uiPriority w:val="9"/>
    <w:unhideWhenUsed/>
    <w:qFormat/>
    <w:rsid w:val="008934C5"/>
    <w:pPr>
      <w:keepNext/>
      <w:keepLines/>
      <w:spacing w:before="160" w:after="0"/>
      <w:outlineLvl w:val="3"/>
    </w:pPr>
    <w:rPr>
      <w:rFonts w:asciiTheme="majorHAnsi" w:eastAsiaTheme="majorEastAsia" w:hAnsiTheme="majorHAnsi" w:cstheme="majorBidi"/>
      <w:b/>
      <w:bCs/>
      <w:color w:val="000000" w:themeColor="text1"/>
      <w:sz w:val="22"/>
      <w:szCs w:val="22"/>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Ttulo6">
    <w:name w:val="heading 6"/>
    <w:basedOn w:val="Normal"/>
    <w:next w:val="Normal"/>
    <w:link w:val="Ttulo6C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Ttulo7">
    <w:name w:val="heading 7"/>
    <w:basedOn w:val="Normal"/>
    <w:next w:val="Normal"/>
    <w:link w:val="Ttulo7C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tulo8">
    <w:name w:val="heading 8"/>
    <w:basedOn w:val="Normal"/>
    <w:next w:val="Normal"/>
    <w:link w:val="Ttulo8C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Ttulo9">
    <w:name w:val="heading 9"/>
    <w:basedOn w:val="Normal"/>
    <w:next w:val="Normal"/>
    <w:link w:val="Ttulo9C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Pr>
      <w:b/>
      <w:bCs/>
      <w:caps w:val="0"/>
      <w:smallCaps/>
      <w:spacing w:val="10"/>
    </w:rPr>
  </w:style>
  <w:style w:type="paragraph" w:styleId="Descripci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nfasis">
    <w:name w:val="Emphasis"/>
    <w:basedOn w:val="Fuentedeprrafopredeter"/>
    <w:uiPriority w:val="20"/>
    <w:qFormat/>
    <w:rPr>
      <w:i/>
      <w:iCs/>
      <w:color w:val="000000" w:themeColor="text1"/>
    </w:rPr>
  </w:style>
  <w:style w:type="character" w:customStyle="1" w:styleId="Ttulo1Car">
    <w:name w:val="Título 1 Car"/>
    <w:basedOn w:val="Fuentedeprrafopredeter"/>
    <w:link w:val="Ttulo1"/>
    <w:uiPriority w:val="9"/>
    <w:rsid w:val="00A07CF5"/>
    <w:rPr>
      <w:rFonts w:asciiTheme="majorHAnsi" w:eastAsiaTheme="majorEastAsia" w:hAnsiTheme="majorHAnsi" w:cstheme="majorBidi"/>
      <w:color w:val="B01513" w:themeColor="accent1"/>
      <w:sz w:val="28"/>
      <w:szCs w:val="28"/>
    </w:rPr>
  </w:style>
  <w:style w:type="character" w:customStyle="1" w:styleId="Ttulo2Car">
    <w:name w:val="Título 2 Car"/>
    <w:basedOn w:val="Fuentedeprrafopredeter"/>
    <w:link w:val="Ttulo2"/>
    <w:uiPriority w:val="9"/>
    <w:rsid w:val="00A34F0A"/>
    <w:rPr>
      <w:rFonts w:asciiTheme="majorHAnsi" w:eastAsiaTheme="majorEastAsia" w:hAnsiTheme="majorHAnsi" w:cstheme="majorBidi"/>
      <w:b/>
      <w:noProof/>
      <w:color w:val="404040" w:themeColor="text1" w:themeTint="BF"/>
      <w:sz w:val="24"/>
      <w:szCs w:val="24"/>
      <w:lang w:val="es-ES"/>
    </w:rPr>
  </w:style>
  <w:style w:type="character" w:customStyle="1" w:styleId="Ttulo3Car">
    <w:name w:val="Título 3 Car"/>
    <w:basedOn w:val="Fuentedeprrafopredeter"/>
    <w:link w:val="Ttulo3"/>
    <w:uiPriority w:val="9"/>
    <w:rsid w:val="00DF3C34"/>
    <w:rPr>
      <w:rFonts w:asciiTheme="majorHAnsi" w:eastAsiaTheme="majorEastAsia" w:hAnsiTheme="majorHAnsi" w:cstheme="majorBidi"/>
      <w:b/>
      <w:color w:val="B01513" w:themeColor="accent1"/>
      <w:sz w:val="22"/>
      <w:szCs w:val="22"/>
      <w:lang w:val="es-AR"/>
    </w:rPr>
  </w:style>
  <w:style w:type="character" w:customStyle="1" w:styleId="Ttulo4Car">
    <w:name w:val="Título 4 Car"/>
    <w:basedOn w:val="Fuentedeprrafopredeter"/>
    <w:link w:val="Ttulo4"/>
    <w:uiPriority w:val="9"/>
    <w:rsid w:val="008934C5"/>
    <w:rPr>
      <w:rFonts w:asciiTheme="majorHAnsi" w:eastAsiaTheme="majorEastAsia" w:hAnsiTheme="majorHAnsi" w:cstheme="majorBidi"/>
      <w:b/>
      <w:bCs/>
      <w:color w:val="000000" w:themeColor="text1"/>
      <w:sz w:val="22"/>
      <w:szCs w:val="22"/>
    </w:rPr>
  </w:style>
  <w:style w:type="character" w:customStyle="1" w:styleId="Ttulo5Car">
    <w:name w:val="Título 5 Car"/>
    <w:basedOn w:val="Fuentedeprrafopredeter"/>
    <w:link w:val="Ttulo5"/>
    <w:uiPriority w:val="9"/>
    <w:semiHidden/>
    <w:rPr>
      <w:rFonts w:asciiTheme="majorHAnsi" w:eastAsiaTheme="majorEastAsia" w:hAnsiTheme="majorHAnsi" w:cstheme="majorBidi"/>
      <w:sz w:val="20"/>
      <w:szCs w:val="20"/>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bCs/>
      <w:i/>
      <w:iCs/>
      <w:sz w:val="20"/>
      <w:szCs w:val="2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000000" w:themeColor="text1"/>
      <w:sz w:val="20"/>
      <w:szCs w:val="20"/>
    </w:rPr>
  </w:style>
  <w:style w:type="character" w:customStyle="1" w:styleId="Ttulo8Car">
    <w:name w:val="Título 8 Car"/>
    <w:basedOn w:val="Fuentedeprrafopredeter"/>
    <w:link w:val="Ttulo8"/>
    <w:uiPriority w:val="9"/>
    <w:semiHidden/>
    <w:rPr>
      <w:rFonts w:asciiTheme="majorHAnsi" w:eastAsiaTheme="majorEastAsia" w:hAnsiTheme="majorHAnsi" w:cstheme="majorBidi"/>
      <w:b/>
      <w:bCs/>
      <w:color w:val="000000" w:themeColor="text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bCs/>
      <w:i/>
      <w:iCs/>
      <w:color w:val="000000" w:themeColor="text1"/>
    </w:rPr>
  </w:style>
  <w:style w:type="character" w:styleId="nfasisintenso">
    <w:name w:val="Intense Emphasis"/>
    <w:basedOn w:val="Fuentedeprrafopredeter"/>
    <w:uiPriority w:val="21"/>
    <w:qFormat/>
    <w:rPr>
      <w:b/>
      <w:bCs/>
      <w:i/>
      <w:iCs/>
      <w:color w:val="auto"/>
    </w:rPr>
  </w:style>
  <w:style w:type="paragraph" w:styleId="Citadestacada">
    <w:name w:val="Intense Quote"/>
    <w:basedOn w:val="Normal"/>
    <w:next w:val="Normal"/>
    <w:link w:val="CitadestacadaC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CitadestacadaCar">
    <w:name w:val="Cita destacada Car"/>
    <w:basedOn w:val="Fuentedeprrafopredeter"/>
    <w:link w:val="Citadestacada"/>
    <w:uiPriority w:val="30"/>
    <w:rPr>
      <w:color w:val="B01513" w:themeColor="accent1"/>
      <w:sz w:val="28"/>
      <w:szCs w:val="28"/>
    </w:rPr>
  </w:style>
  <w:style w:type="character" w:styleId="Referenciaintensa">
    <w:name w:val="Intense Reference"/>
    <w:basedOn w:val="Fuentedeprrafopredeter"/>
    <w:uiPriority w:val="32"/>
    <w:qFormat/>
    <w:rPr>
      <w:b/>
      <w:bCs/>
      <w:caps w:val="0"/>
      <w:smallCaps/>
      <w:color w:val="auto"/>
      <w:spacing w:val="5"/>
      <w:u w:val="single"/>
    </w:rPr>
  </w:style>
  <w:style w:type="character" w:styleId="Hipervnculo">
    <w:name w:val="Hyperlink"/>
    <w:basedOn w:val="Fuentedeprrafopredeter"/>
    <w:unhideWhenUsed/>
    <w:rPr>
      <w:color w:val="4FB8C1" w:themeColor="text2" w:themeTint="99"/>
      <w:u w:val="single"/>
    </w:rPr>
  </w:style>
  <w:style w:type="character" w:styleId="Hipervnculovisitado">
    <w:name w:val="FollowedHyperlink"/>
    <w:basedOn w:val="Fuentedeprrafopredeter"/>
    <w:uiPriority w:val="99"/>
    <w:semiHidden/>
    <w:unhideWhenUsed/>
    <w:rPr>
      <w:color w:val="9DFFCB" w:themeColor="followedHyperlink"/>
      <w:u w:val="single"/>
    </w:rPr>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pPr>
      <w:spacing w:before="160"/>
      <w:ind w:left="864" w:right="864"/>
    </w:pPr>
    <w:rPr>
      <w:rFonts w:asciiTheme="majorHAnsi" w:eastAsiaTheme="majorEastAsia" w:hAnsiTheme="majorHAnsi" w:cstheme="majorBidi"/>
    </w:rPr>
  </w:style>
  <w:style w:type="character" w:customStyle="1" w:styleId="CitaCar">
    <w:name w:val="Cita Car"/>
    <w:basedOn w:val="Fuentedeprrafopredeter"/>
    <w:link w:val="Cita"/>
    <w:uiPriority w:val="29"/>
    <w:rPr>
      <w:rFonts w:asciiTheme="majorHAnsi" w:eastAsiaTheme="majorEastAsia" w:hAnsiTheme="majorHAnsi" w:cstheme="majorBidi"/>
    </w:rPr>
  </w:style>
  <w:style w:type="character" w:styleId="Textoennegrita">
    <w:name w:val="Strong"/>
    <w:basedOn w:val="Fuentedeprrafopredeter"/>
    <w:uiPriority w:val="22"/>
    <w:qFormat/>
    <w:rPr>
      <w:b/>
      <w:bCs/>
    </w:rPr>
  </w:style>
  <w:style w:type="paragraph" w:styleId="Subttulo">
    <w:name w:val="Subtitle"/>
    <w:basedOn w:val="Normal"/>
    <w:next w:val="Normal"/>
    <w:link w:val="SubttuloCar"/>
    <w:uiPriority w:val="11"/>
    <w:qFormat/>
    <w:pPr>
      <w:numPr>
        <w:ilvl w:val="1"/>
      </w:numPr>
    </w:pPr>
    <w:rPr>
      <w:sz w:val="28"/>
      <w:szCs w:val="28"/>
    </w:rPr>
  </w:style>
  <w:style w:type="character" w:customStyle="1" w:styleId="SubttuloCar">
    <w:name w:val="Subtítulo Car"/>
    <w:basedOn w:val="Fuentedeprrafopredeter"/>
    <w:link w:val="Subttulo"/>
    <w:uiPriority w:val="11"/>
    <w:rPr>
      <w:sz w:val="28"/>
      <w:szCs w:val="28"/>
    </w:rPr>
  </w:style>
  <w:style w:type="character" w:styleId="nfasissutil">
    <w:name w:val="Subtle Emphasis"/>
    <w:basedOn w:val="Fuentedeprrafopredeter"/>
    <w:uiPriority w:val="19"/>
    <w:qFormat/>
    <w:rPr>
      <w:i/>
      <w:iCs/>
      <w:color w:val="595959" w:themeColor="text1" w:themeTint="A6"/>
    </w:rPr>
  </w:style>
  <w:style w:type="character" w:styleId="Referenciasutil">
    <w:name w:val="Subtle Reference"/>
    <w:basedOn w:val="Fuentedeprrafopredeter"/>
    <w:uiPriority w:val="31"/>
    <w:qFormat/>
    <w:rPr>
      <w:caps w:val="0"/>
      <w:smallCaps/>
      <w:color w:val="404040" w:themeColor="text1" w:themeTint="BF"/>
      <w:u w:val="single" w:color="7F7F7F" w:themeColor="text1" w:themeTint="80"/>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tuloCar">
    <w:name w:val="Título Car"/>
    <w:basedOn w:val="Fuentedeprrafopredeter"/>
    <w:link w:val="Ttulo"/>
    <w:uiPriority w:val="10"/>
    <w:rPr>
      <w:rFonts w:asciiTheme="majorHAnsi" w:eastAsiaTheme="majorEastAsia" w:hAnsiTheme="majorHAnsi" w:cstheme="majorBidi"/>
      <w:color w:val="B01513" w:themeColor="accent1"/>
      <w:kern w:val="28"/>
      <w:sz w:val="72"/>
      <w:szCs w:val="72"/>
    </w:rPr>
  </w:style>
  <w:style w:type="paragraph" w:styleId="Prrafodelista">
    <w:name w:val="List Paragraph"/>
    <w:basedOn w:val="Normal"/>
    <w:link w:val="PrrafodelistaCar"/>
    <w:uiPriority w:val="34"/>
    <w:qFormat/>
    <w:pPr>
      <w:ind w:left="720"/>
      <w:contextualSpacing/>
    </w:pPr>
  </w:style>
  <w:style w:type="paragraph" w:styleId="Encabezado">
    <w:name w:val="header"/>
    <w:basedOn w:val="Normal"/>
    <w:link w:val="EncabezadoCar"/>
    <w:uiPriority w:val="99"/>
    <w:unhideWhenUsed/>
    <w:rsid w:val="00A07C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7CF5"/>
  </w:style>
  <w:style w:type="paragraph" w:styleId="Piedepgina">
    <w:name w:val="footer"/>
    <w:basedOn w:val="Normal"/>
    <w:link w:val="PiedepginaCar"/>
    <w:uiPriority w:val="99"/>
    <w:unhideWhenUsed/>
    <w:rsid w:val="00A07C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7CF5"/>
  </w:style>
  <w:style w:type="paragraph" w:customStyle="1" w:styleId="Lista1">
    <w:name w:val="Lista1"/>
    <w:basedOn w:val="Prrafodelista"/>
    <w:link w:val="Lista1Car"/>
    <w:qFormat/>
    <w:rsid w:val="00A07CF5"/>
    <w:pPr>
      <w:numPr>
        <w:numId w:val="1"/>
      </w:numPr>
    </w:pPr>
    <w:rPr>
      <w:noProof/>
      <w:lang w:val="es-ES"/>
    </w:rPr>
  </w:style>
  <w:style w:type="paragraph" w:customStyle="1" w:styleId="Numerado1">
    <w:name w:val="Numerado1"/>
    <w:basedOn w:val="Normal"/>
    <w:link w:val="Numerado1Car"/>
    <w:qFormat/>
    <w:rsid w:val="00A34F0A"/>
    <w:pPr>
      <w:ind w:left="567" w:hanging="567"/>
    </w:pPr>
    <w:rPr>
      <w:noProof/>
      <w:lang w:val="es-ES"/>
    </w:rPr>
  </w:style>
  <w:style w:type="character" w:customStyle="1" w:styleId="PrrafodelistaCar">
    <w:name w:val="Párrafo de lista Car"/>
    <w:basedOn w:val="Fuentedeprrafopredeter"/>
    <w:link w:val="Prrafodelista"/>
    <w:uiPriority w:val="34"/>
    <w:rsid w:val="00A07CF5"/>
    <w:rPr>
      <w:sz w:val="24"/>
    </w:rPr>
  </w:style>
  <w:style w:type="character" w:customStyle="1" w:styleId="Lista1Car">
    <w:name w:val="Lista1 Car"/>
    <w:basedOn w:val="PrrafodelistaCar"/>
    <w:link w:val="Lista1"/>
    <w:rsid w:val="00A07CF5"/>
    <w:rPr>
      <w:noProof/>
      <w:sz w:val="24"/>
      <w:lang w:val="es-ES"/>
    </w:rPr>
  </w:style>
  <w:style w:type="paragraph" w:customStyle="1" w:styleId="Cuadro1">
    <w:name w:val="Cuadro1"/>
    <w:basedOn w:val="Normal"/>
    <w:link w:val="Cuadro1Car"/>
    <w:autoRedefine/>
    <w:qFormat/>
    <w:rsid w:val="006F4C1C"/>
    <w:pPr>
      <w:pBdr>
        <w:top w:val="single" w:sz="4" w:space="1" w:color="auto"/>
        <w:left w:val="single" w:sz="4" w:space="4" w:color="auto"/>
        <w:bottom w:val="single" w:sz="4" w:space="1" w:color="auto"/>
        <w:right w:val="single" w:sz="4" w:space="4" w:color="auto"/>
      </w:pBdr>
      <w:shd w:val="clear" w:color="auto" w:fill="D9D9D9" w:themeFill="background1" w:themeFillShade="D9"/>
      <w:ind w:left="284"/>
    </w:pPr>
    <w:rPr>
      <w:b/>
      <w:noProof/>
      <w:lang w:val="es-ES"/>
    </w:rPr>
  </w:style>
  <w:style w:type="character" w:customStyle="1" w:styleId="Numerado1Car">
    <w:name w:val="Numerado1 Car"/>
    <w:basedOn w:val="Fuentedeprrafopredeter"/>
    <w:link w:val="Numerado1"/>
    <w:rsid w:val="00A34F0A"/>
    <w:rPr>
      <w:noProof/>
      <w:sz w:val="24"/>
      <w:lang w:val="es-ES"/>
    </w:rPr>
  </w:style>
  <w:style w:type="character" w:customStyle="1" w:styleId="Cuadro1Car">
    <w:name w:val="Cuadro1 Car"/>
    <w:basedOn w:val="Fuentedeprrafopredeter"/>
    <w:link w:val="Cuadro1"/>
    <w:rsid w:val="006F4C1C"/>
    <w:rPr>
      <w:b/>
      <w:noProof/>
      <w:sz w:val="24"/>
      <w:shd w:val="clear" w:color="auto" w:fill="D9D9D9" w:themeFill="background1" w:themeFillShade="D9"/>
      <w:lang w:val="es-ES"/>
    </w:rPr>
  </w:style>
  <w:style w:type="paragraph" w:customStyle="1" w:styleId="Figura1">
    <w:name w:val="Figura1"/>
    <w:basedOn w:val="Normal"/>
    <w:link w:val="Figura1Car"/>
    <w:autoRedefine/>
    <w:qFormat/>
    <w:rsid w:val="00BD585F"/>
    <w:pPr>
      <w:contextualSpacing/>
      <w:jc w:val="center"/>
    </w:pPr>
    <w:rPr>
      <w:noProof/>
      <w:sz w:val="20"/>
      <w:lang w:val="es-ES"/>
    </w:rPr>
  </w:style>
  <w:style w:type="character" w:customStyle="1" w:styleId="Figura1Car">
    <w:name w:val="Figura1 Car"/>
    <w:basedOn w:val="Fuentedeprrafopredeter"/>
    <w:link w:val="Figura1"/>
    <w:rsid w:val="00BD585F"/>
    <w:rPr>
      <w:noProof/>
      <w:sz w:val="20"/>
      <w:lang w:val="es-ES"/>
    </w:rPr>
  </w:style>
  <w:style w:type="character" w:styleId="Mencionar">
    <w:name w:val="Mention"/>
    <w:basedOn w:val="Fuentedeprrafopredeter"/>
    <w:uiPriority w:val="99"/>
    <w:semiHidden/>
    <w:unhideWhenUsed/>
    <w:rsid w:val="005D7C5A"/>
    <w:rPr>
      <w:color w:val="2B579A"/>
      <w:shd w:val="clear" w:color="auto" w:fill="E6E6E6"/>
    </w:rPr>
  </w:style>
  <w:style w:type="paragraph" w:customStyle="1" w:styleId="Normal1">
    <w:name w:val="Normal1"/>
    <w:rsid w:val="00855E1B"/>
    <w:pPr>
      <w:spacing w:after="0" w:line="276" w:lineRule="auto"/>
    </w:pPr>
    <w:rPr>
      <w:rFonts w:ascii="Arial" w:eastAsia="Arial" w:hAnsi="Arial" w:cs="Arial"/>
      <w:color w:val="000000"/>
      <w:sz w:val="22"/>
      <w:szCs w:val="22"/>
      <w:lang w:val="es-ES" w:eastAsia="es-ES"/>
    </w:rPr>
  </w:style>
  <w:style w:type="paragraph" w:styleId="NormalWeb">
    <w:name w:val="Normal (Web)"/>
    <w:basedOn w:val="Normal"/>
    <w:uiPriority w:val="99"/>
    <w:unhideWhenUsed/>
    <w:rsid w:val="00C8547A"/>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PreguntaImportante">
    <w:name w:val="PreguntaImportante"/>
    <w:basedOn w:val="Normal"/>
    <w:link w:val="PreguntaImportanteCar"/>
    <w:qFormat/>
    <w:rsid w:val="0053364F"/>
    <w:pPr>
      <w:autoSpaceDE w:val="0"/>
      <w:autoSpaceDN w:val="0"/>
      <w:adjustRightInd w:val="0"/>
      <w:spacing w:line="240" w:lineRule="auto"/>
      <w:ind w:left="850"/>
    </w:pPr>
    <w:rPr>
      <w:i/>
      <w:color w:val="251515"/>
      <w:szCs w:val="24"/>
      <w:lang w:val="es-AR"/>
      <w14:textFill>
        <w14:solidFill>
          <w14:srgbClr w14:val="251515">
            <w14:lumMod w14:val="65000"/>
            <w14:lumOff w14:val="35000"/>
          </w14:srgbClr>
        </w14:solidFill>
      </w14:textFill>
    </w:rPr>
  </w:style>
  <w:style w:type="character" w:customStyle="1" w:styleId="PreguntaImportanteCar">
    <w:name w:val="PreguntaImportante Car"/>
    <w:basedOn w:val="Fuentedeprrafopredeter"/>
    <w:link w:val="PreguntaImportante"/>
    <w:rsid w:val="0053364F"/>
    <w:rPr>
      <w:i/>
      <w:color w:val="251515"/>
      <w:sz w:val="24"/>
      <w:szCs w:val="24"/>
      <w:lang w:val="es-AR"/>
      <w14:textFill>
        <w14:solidFill>
          <w14:srgbClr w14:val="251515">
            <w14:lumMod w14:val="65000"/>
            <w14:lumOff w14:val="3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64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io\AppData\Roaming\Microsoft\Templates\Dise&#241;o%20de%20iones.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iones.dotx</Template>
  <TotalTime>36</TotalTime>
  <Pages>20</Pages>
  <Words>3054</Words>
  <Characters>16797</Characters>
  <Application>Microsoft Office Word</Application>
  <DocSecurity>0</DocSecurity>
  <Lines>139</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SR</dc:creator>
  <cp:keywords/>
  <cp:lastModifiedBy>sergio</cp:lastModifiedBy>
  <cp:revision>7</cp:revision>
  <dcterms:created xsi:type="dcterms:W3CDTF">2017-07-25T22:28:00Z</dcterms:created>
  <dcterms:modified xsi:type="dcterms:W3CDTF">2019-04-29T14:39:00Z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